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D2A" w:rsidRDefault="00694D2A" w:rsidP="00336AC0">
      <w:pPr>
        <w:pStyle w:val="Nessunaspaziatura"/>
        <w:rPr>
          <w:noProof/>
          <w:sz w:val="18"/>
          <w:szCs w:val="18"/>
        </w:rPr>
      </w:pPr>
    </w:p>
    <w:p w:rsidR="00694D2A" w:rsidRDefault="0091651F" w:rsidP="00336AC0">
      <w:pPr>
        <w:pStyle w:val="Nessunaspaziatura"/>
        <w:rPr>
          <w:rFonts w:cs="Calibri"/>
          <w:b/>
          <w:sz w:val="24"/>
          <w:szCs w:val="24"/>
        </w:rPr>
      </w:pPr>
      <w:r>
        <w:rPr>
          <w:noProof/>
          <w:sz w:val="18"/>
          <w:szCs w:val="18"/>
          <w:lang w:eastAsia="it-IT"/>
        </w:rPr>
        <w:drawing>
          <wp:inline distT="0" distB="0" distL="0" distR="0">
            <wp:extent cx="2371725" cy="714375"/>
            <wp:effectExtent l="0" t="0" r="9525" b="9525"/>
            <wp:docPr id="4" name="Immagine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D2A" w:rsidRDefault="00694D2A" w:rsidP="00694D2A">
      <w:pPr>
        <w:spacing w:after="0"/>
        <w:jc w:val="both"/>
        <w:rPr>
          <w:sz w:val="16"/>
          <w:szCs w:val="16"/>
          <w:lang w:bidi="en-US"/>
        </w:rPr>
      </w:pPr>
    </w:p>
    <w:p w:rsidR="00694D2A" w:rsidRPr="00694D2A" w:rsidRDefault="00EA3175" w:rsidP="00694D2A">
      <w:pPr>
        <w:spacing w:after="0"/>
        <w:jc w:val="both"/>
        <w:rPr>
          <w:sz w:val="16"/>
          <w:szCs w:val="16"/>
          <w:lang w:bidi="en-US"/>
        </w:rPr>
      </w:pPr>
      <w:r>
        <w:rPr>
          <w:sz w:val="16"/>
          <w:szCs w:val="16"/>
          <w:lang w:bidi="en-US"/>
        </w:rPr>
        <w:t>Contra’</w:t>
      </w:r>
      <w:r w:rsidR="00694D2A" w:rsidRPr="00694D2A">
        <w:rPr>
          <w:sz w:val="16"/>
          <w:szCs w:val="16"/>
          <w:lang w:bidi="en-US"/>
        </w:rPr>
        <w:t xml:space="preserve"> Lampertico, 16 - Vicenza   tel. 0444/506361    cell</w:t>
      </w:r>
      <w:r>
        <w:rPr>
          <w:sz w:val="16"/>
          <w:szCs w:val="16"/>
          <w:lang w:bidi="en-US"/>
        </w:rPr>
        <w:t>ulare</w:t>
      </w:r>
      <w:r w:rsidR="00694D2A" w:rsidRPr="00694D2A">
        <w:rPr>
          <w:sz w:val="16"/>
          <w:szCs w:val="16"/>
          <w:lang w:bidi="en-US"/>
        </w:rPr>
        <w:t xml:space="preserve"> 3385074151</w:t>
      </w:r>
    </w:p>
    <w:p w:rsidR="00694D2A" w:rsidRPr="00694D2A" w:rsidRDefault="00D626A3" w:rsidP="004F1C64">
      <w:pPr>
        <w:tabs>
          <w:tab w:val="left" w:pos="6720"/>
        </w:tabs>
        <w:spacing w:after="0"/>
        <w:jc w:val="both"/>
        <w:rPr>
          <w:sz w:val="16"/>
          <w:szCs w:val="16"/>
          <w:lang w:bidi="en-US"/>
        </w:rPr>
      </w:pPr>
      <w:hyperlink r:id="rId9" w:history="1">
        <w:r w:rsidRPr="00214A1F">
          <w:rPr>
            <w:rStyle w:val="Collegamentoipertestuale"/>
            <w:sz w:val="16"/>
            <w:szCs w:val="16"/>
            <w:lang w:bidi="en-US"/>
          </w:rPr>
          <w:t>circolovicenza@alice.it</w:t>
        </w:r>
      </w:hyperlink>
      <w:r w:rsidR="00694D2A" w:rsidRPr="00694D2A">
        <w:rPr>
          <w:sz w:val="16"/>
          <w:szCs w:val="16"/>
          <w:lang w:bidi="en-US"/>
        </w:rPr>
        <w:t xml:space="preserve">                                      </w:t>
      </w:r>
      <w:r w:rsidR="00A93D93">
        <w:rPr>
          <w:sz w:val="16"/>
          <w:szCs w:val="16"/>
          <w:lang w:bidi="en-US"/>
        </w:rPr>
        <w:t xml:space="preserve">     </w:t>
      </w:r>
      <w:proofErr w:type="spellStart"/>
      <w:r w:rsidR="00694D2A" w:rsidRPr="00694D2A">
        <w:rPr>
          <w:sz w:val="16"/>
          <w:szCs w:val="16"/>
          <w:lang w:bidi="en-US"/>
        </w:rPr>
        <w:t>circolovicenza.unicredit.it</w:t>
      </w:r>
      <w:proofErr w:type="spellEnd"/>
      <w:r w:rsidR="004F1C64">
        <w:rPr>
          <w:sz w:val="16"/>
          <w:szCs w:val="16"/>
          <w:lang w:bidi="en-US"/>
        </w:rPr>
        <w:tab/>
        <w:t xml:space="preserve"> </w:t>
      </w:r>
    </w:p>
    <w:p w:rsidR="00694D2A" w:rsidRDefault="00A93D93" w:rsidP="00336AC0">
      <w:pPr>
        <w:pStyle w:val="Nessunaspaziatura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</w:r>
      <w:r>
        <w:rPr>
          <w:rFonts w:cs="Calibri"/>
          <w:b/>
          <w:sz w:val="24"/>
          <w:szCs w:val="24"/>
        </w:rPr>
        <w:tab/>
      </w:r>
      <w:r w:rsidRPr="00ED3E54">
        <w:rPr>
          <w:rFonts w:cs="Calibri"/>
          <w:sz w:val="24"/>
          <w:szCs w:val="24"/>
        </w:rPr>
        <w:t>CIRCOLARE N.</w:t>
      </w:r>
      <w:r>
        <w:rPr>
          <w:rFonts w:cs="Calibri"/>
          <w:b/>
          <w:sz w:val="24"/>
          <w:szCs w:val="24"/>
        </w:rPr>
        <w:t xml:space="preserve"> 81</w:t>
      </w:r>
    </w:p>
    <w:p w:rsidR="00694D2A" w:rsidRDefault="00694D2A" w:rsidP="00336AC0">
      <w:pPr>
        <w:pStyle w:val="Nessunaspaziatura"/>
        <w:rPr>
          <w:rFonts w:cs="Calibri"/>
          <w:b/>
          <w:sz w:val="24"/>
          <w:szCs w:val="24"/>
        </w:rPr>
      </w:pPr>
    </w:p>
    <w:p w:rsidR="00336AC0" w:rsidRPr="00277BA6" w:rsidRDefault="00336AC0" w:rsidP="00336AC0">
      <w:pPr>
        <w:pStyle w:val="Nessunaspaziatura"/>
        <w:rPr>
          <w:rFonts w:cs="Calibri"/>
          <w:b/>
          <w:sz w:val="24"/>
          <w:szCs w:val="24"/>
        </w:rPr>
      </w:pPr>
      <w:r w:rsidRPr="00277BA6">
        <w:rPr>
          <w:rFonts w:cs="Calibri"/>
          <w:b/>
          <w:sz w:val="24"/>
          <w:szCs w:val="24"/>
        </w:rPr>
        <w:t xml:space="preserve">Dal </w:t>
      </w:r>
      <w:r w:rsidR="00DB4EC9">
        <w:rPr>
          <w:rFonts w:cs="Calibri"/>
          <w:b/>
          <w:sz w:val="24"/>
          <w:szCs w:val="24"/>
        </w:rPr>
        <w:t>3</w:t>
      </w:r>
      <w:r w:rsidR="008330DC">
        <w:rPr>
          <w:rFonts w:cs="Calibri"/>
          <w:b/>
          <w:sz w:val="24"/>
          <w:szCs w:val="24"/>
        </w:rPr>
        <w:t xml:space="preserve"> al </w:t>
      </w:r>
      <w:r w:rsidR="00DB4EC9">
        <w:rPr>
          <w:rFonts w:cs="Calibri"/>
          <w:b/>
          <w:sz w:val="24"/>
          <w:szCs w:val="24"/>
        </w:rPr>
        <w:t>4</w:t>
      </w:r>
      <w:r w:rsidRPr="00277BA6">
        <w:rPr>
          <w:rFonts w:cs="Calibri"/>
          <w:b/>
          <w:sz w:val="24"/>
          <w:szCs w:val="24"/>
        </w:rPr>
        <w:t xml:space="preserve"> </w:t>
      </w:r>
      <w:r w:rsidR="00DB4EC9">
        <w:rPr>
          <w:rFonts w:cs="Calibri"/>
          <w:b/>
          <w:sz w:val="24"/>
          <w:szCs w:val="24"/>
        </w:rPr>
        <w:t>Dicembre</w:t>
      </w:r>
      <w:r w:rsidRPr="00277BA6">
        <w:rPr>
          <w:rFonts w:cs="Calibri"/>
          <w:b/>
          <w:sz w:val="24"/>
          <w:szCs w:val="24"/>
        </w:rPr>
        <w:t xml:space="preserve"> 202</w:t>
      </w:r>
      <w:r w:rsidR="00E54CF7">
        <w:rPr>
          <w:rFonts w:cs="Calibri"/>
          <w:b/>
          <w:sz w:val="24"/>
          <w:szCs w:val="24"/>
        </w:rPr>
        <w:t>2</w:t>
      </w:r>
      <w:r w:rsidR="004F1C64">
        <w:rPr>
          <w:rFonts w:cs="Calibri"/>
          <w:b/>
          <w:sz w:val="24"/>
          <w:szCs w:val="24"/>
        </w:rPr>
        <w:tab/>
      </w:r>
      <w:r w:rsidR="004F1C64">
        <w:rPr>
          <w:rFonts w:cs="Calibri"/>
          <w:b/>
          <w:sz w:val="24"/>
          <w:szCs w:val="24"/>
        </w:rPr>
        <w:tab/>
      </w:r>
      <w:r w:rsidR="004F1C64">
        <w:rPr>
          <w:rFonts w:cs="Calibri"/>
          <w:b/>
          <w:sz w:val="24"/>
          <w:szCs w:val="24"/>
        </w:rPr>
        <w:tab/>
        <w:t xml:space="preserve"> </w:t>
      </w:r>
      <w:r w:rsidR="004F1C64">
        <w:rPr>
          <w:rFonts w:cs="Calibri"/>
          <w:b/>
          <w:sz w:val="24"/>
          <w:szCs w:val="24"/>
        </w:rPr>
        <w:tab/>
      </w:r>
      <w:r w:rsidR="004F1C64">
        <w:rPr>
          <w:rFonts w:cs="Calibri"/>
          <w:b/>
          <w:sz w:val="24"/>
          <w:szCs w:val="24"/>
        </w:rPr>
        <w:tab/>
      </w:r>
      <w:r w:rsidR="004F1C64">
        <w:rPr>
          <w:rFonts w:cs="Calibri"/>
          <w:b/>
          <w:sz w:val="24"/>
          <w:szCs w:val="24"/>
        </w:rPr>
        <w:tab/>
      </w:r>
      <w:r w:rsidR="004F1C64">
        <w:rPr>
          <w:rFonts w:cs="Calibri"/>
          <w:b/>
          <w:sz w:val="24"/>
          <w:szCs w:val="24"/>
        </w:rPr>
        <w:tab/>
        <w:t xml:space="preserve">   </w:t>
      </w:r>
      <w:r w:rsidRPr="00277BA6">
        <w:rPr>
          <w:rFonts w:cs="Calibri"/>
          <w:b/>
          <w:sz w:val="24"/>
          <w:szCs w:val="24"/>
        </w:rPr>
        <w:t>Viaggio</w:t>
      </w:r>
      <w:r w:rsidR="004F1C64" w:rsidRPr="004F1C64">
        <w:rPr>
          <w:rFonts w:cs="Calibri"/>
          <w:b/>
          <w:color w:val="FF0000"/>
          <w:sz w:val="24"/>
          <w:szCs w:val="24"/>
        </w:rPr>
        <w:t xml:space="preserve"> strenna</w:t>
      </w:r>
      <w:r w:rsidRPr="00277BA6">
        <w:rPr>
          <w:rFonts w:cs="Calibri"/>
          <w:b/>
          <w:sz w:val="24"/>
          <w:szCs w:val="24"/>
        </w:rPr>
        <w:t xml:space="preserve"> di </w:t>
      </w:r>
      <w:r w:rsidR="008330DC">
        <w:rPr>
          <w:rFonts w:cs="Calibri"/>
          <w:b/>
          <w:sz w:val="24"/>
          <w:szCs w:val="24"/>
        </w:rPr>
        <w:t>2</w:t>
      </w:r>
      <w:r w:rsidRPr="00277BA6">
        <w:rPr>
          <w:rFonts w:cs="Calibri"/>
          <w:b/>
          <w:sz w:val="24"/>
          <w:szCs w:val="24"/>
        </w:rPr>
        <w:t xml:space="preserve"> giorni</w:t>
      </w:r>
    </w:p>
    <w:p w:rsidR="00BB7AFF" w:rsidRPr="00E54CF7" w:rsidRDefault="00BB7AFF" w:rsidP="00DB28C9">
      <w:pPr>
        <w:spacing w:after="0"/>
        <w:rPr>
          <w:rFonts w:cs="Calibri"/>
        </w:rPr>
      </w:pPr>
    </w:p>
    <w:p w:rsidR="00336AC0" w:rsidRDefault="008608B6" w:rsidP="00336AC0">
      <w:pPr>
        <w:pStyle w:val="Nessunaspaziatura"/>
        <w:jc w:val="center"/>
        <w:rPr>
          <w:rFonts w:cs="Calibri"/>
          <w:b/>
          <w:sz w:val="44"/>
          <w:szCs w:val="36"/>
        </w:rPr>
      </w:pPr>
      <w:r>
        <w:rPr>
          <w:rFonts w:cs="Calibri"/>
          <w:b/>
          <w:sz w:val="44"/>
          <w:szCs w:val="36"/>
        </w:rPr>
        <w:t xml:space="preserve">MONDO SWAROWSKI E </w:t>
      </w:r>
      <w:r w:rsidR="00DB4EC9">
        <w:rPr>
          <w:rFonts w:cs="Calibri"/>
          <w:b/>
          <w:sz w:val="44"/>
          <w:szCs w:val="36"/>
        </w:rPr>
        <w:t xml:space="preserve">MAGICO NATALE </w:t>
      </w:r>
      <w:r>
        <w:rPr>
          <w:rFonts w:cs="Calibri"/>
          <w:b/>
          <w:sz w:val="44"/>
          <w:szCs w:val="36"/>
        </w:rPr>
        <w:t>IN TIROLO</w:t>
      </w:r>
    </w:p>
    <w:p w:rsidR="00DB4EC9" w:rsidRPr="00DB4EC9" w:rsidRDefault="00DB4EC9" w:rsidP="00336AC0">
      <w:pPr>
        <w:pStyle w:val="Nessunaspaziatura"/>
        <w:jc w:val="center"/>
        <w:rPr>
          <w:rFonts w:cs="Calibri"/>
          <w:b/>
          <w:sz w:val="28"/>
          <w:szCs w:val="28"/>
        </w:rPr>
      </w:pPr>
      <w:r w:rsidRPr="00DB4EC9">
        <w:rPr>
          <w:rFonts w:cs="Calibri"/>
          <w:b/>
          <w:sz w:val="28"/>
          <w:szCs w:val="28"/>
        </w:rPr>
        <w:t xml:space="preserve">Mercatini di Natale </w:t>
      </w:r>
      <w:r w:rsidR="008608B6">
        <w:rPr>
          <w:rFonts w:cs="Calibri"/>
          <w:b/>
          <w:sz w:val="28"/>
          <w:szCs w:val="28"/>
        </w:rPr>
        <w:t xml:space="preserve">di </w:t>
      </w:r>
      <w:proofErr w:type="spellStart"/>
      <w:r w:rsidR="008608B6">
        <w:rPr>
          <w:rFonts w:cs="Calibri"/>
          <w:b/>
          <w:sz w:val="28"/>
          <w:szCs w:val="28"/>
        </w:rPr>
        <w:t>Kufstein</w:t>
      </w:r>
      <w:proofErr w:type="spellEnd"/>
      <w:r w:rsidR="008608B6">
        <w:rPr>
          <w:rFonts w:cs="Calibri"/>
          <w:b/>
          <w:sz w:val="28"/>
          <w:szCs w:val="28"/>
        </w:rPr>
        <w:t xml:space="preserve"> e</w:t>
      </w:r>
      <w:r w:rsidR="006D4261">
        <w:rPr>
          <w:rFonts w:cs="Calibri"/>
          <w:b/>
          <w:sz w:val="28"/>
          <w:szCs w:val="28"/>
        </w:rPr>
        <w:t xml:space="preserve"> di</w:t>
      </w:r>
      <w:r w:rsidR="008608B6">
        <w:rPr>
          <w:rFonts w:cs="Calibri"/>
          <w:b/>
          <w:sz w:val="28"/>
          <w:szCs w:val="28"/>
        </w:rPr>
        <w:t xml:space="preserve"> Hall in </w:t>
      </w:r>
      <w:proofErr w:type="spellStart"/>
      <w:r w:rsidR="008608B6">
        <w:rPr>
          <w:rFonts w:cs="Calibri"/>
          <w:b/>
          <w:sz w:val="28"/>
          <w:szCs w:val="28"/>
        </w:rPr>
        <w:t>Tirol</w:t>
      </w:r>
      <w:proofErr w:type="spellEnd"/>
      <w:r w:rsidR="008608B6">
        <w:rPr>
          <w:rFonts w:cs="Calibri"/>
          <w:b/>
          <w:sz w:val="28"/>
          <w:szCs w:val="28"/>
        </w:rPr>
        <w:t xml:space="preserve"> + </w:t>
      </w:r>
      <w:proofErr w:type="spellStart"/>
      <w:r w:rsidR="008608B6">
        <w:rPr>
          <w:rFonts w:cs="Calibri"/>
          <w:b/>
          <w:sz w:val="28"/>
          <w:szCs w:val="28"/>
        </w:rPr>
        <w:t>Swarowski</w:t>
      </w:r>
      <w:proofErr w:type="spellEnd"/>
      <w:r w:rsidR="008608B6">
        <w:rPr>
          <w:rFonts w:cs="Calibri"/>
          <w:b/>
          <w:sz w:val="28"/>
          <w:szCs w:val="28"/>
        </w:rPr>
        <w:t xml:space="preserve"> </w:t>
      </w:r>
      <w:proofErr w:type="spellStart"/>
      <w:r w:rsidR="008608B6">
        <w:rPr>
          <w:rFonts w:cs="Calibri"/>
          <w:b/>
          <w:sz w:val="28"/>
          <w:szCs w:val="28"/>
        </w:rPr>
        <w:t>Kristallwelten</w:t>
      </w:r>
      <w:proofErr w:type="spellEnd"/>
    </w:p>
    <w:p w:rsidR="004B711A" w:rsidRPr="000F1FDA" w:rsidRDefault="004B711A" w:rsidP="008D7DA3">
      <w:pPr>
        <w:pStyle w:val="Nessunaspaziatura"/>
        <w:tabs>
          <w:tab w:val="left" w:pos="8355"/>
        </w:tabs>
        <w:jc w:val="center"/>
        <w:rPr>
          <w:rFonts w:cs="Calibri"/>
          <w:sz w:val="8"/>
          <w:szCs w:val="10"/>
        </w:rPr>
      </w:pPr>
    </w:p>
    <w:p w:rsidR="00B635D5" w:rsidRPr="00E54CF7" w:rsidRDefault="0091651F" w:rsidP="000F1FDA">
      <w:pPr>
        <w:pStyle w:val="Nessunaspaziatura"/>
        <w:tabs>
          <w:tab w:val="left" w:pos="8355"/>
        </w:tabs>
        <w:jc w:val="right"/>
        <w:rPr>
          <w:rFonts w:cs="Calibri"/>
          <w:szCs w:val="24"/>
        </w:rPr>
      </w:pPr>
      <w:r>
        <w:rPr>
          <w:noProof/>
          <w:lang w:eastAsia="it-IT"/>
        </w:rPr>
        <w:drawing>
          <wp:inline distT="0" distB="0" distL="0" distR="0">
            <wp:extent cx="6248400" cy="2343150"/>
            <wp:effectExtent l="0" t="0" r="0" b="0"/>
            <wp:docPr id="1" name="Immagine 1" descr="Il mercatino di Natale di Kufstein, © Kufsteinerland/Christian Vorhof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 mercatino di Natale di Kufstein, © Kufsteinerland/Christian Vorhof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BFC" w:rsidRPr="000F1FDA" w:rsidRDefault="00007BFC" w:rsidP="00336AC0">
      <w:pPr>
        <w:pStyle w:val="Nessunaspaziatura"/>
        <w:rPr>
          <w:rFonts w:cs="Calibri"/>
          <w:b/>
          <w:sz w:val="12"/>
          <w:szCs w:val="12"/>
          <w:u w:val="single"/>
        </w:rPr>
      </w:pPr>
    </w:p>
    <w:p w:rsidR="004F1C64" w:rsidRDefault="004F1C64" w:rsidP="0019429A">
      <w:pPr>
        <w:pStyle w:val="Nessunaspaziatura"/>
        <w:jc w:val="both"/>
        <w:rPr>
          <w:b/>
          <w:bCs/>
          <w:u w:val="single"/>
        </w:rPr>
      </w:pPr>
    </w:p>
    <w:p w:rsidR="004F1C64" w:rsidRDefault="004F1C64" w:rsidP="0019429A">
      <w:pPr>
        <w:pStyle w:val="Nessunaspaziatura"/>
        <w:jc w:val="both"/>
        <w:rPr>
          <w:b/>
          <w:bCs/>
          <w:u w:val="single"/>
        </w:rPr>
      </w:pPr>
    </w:p>
    <w:p w:rsidR="008608B6" w:rsidRPr="008608B6" w:rsidRDefault="00007BFC" w:rsidP="0019429A">
      <w:pPr>
        <w:pStyle w:val="Nessunaspaziatura"/>
        <w:jc w:val="both"/>
        <w:rPr>
          <w:b/>
          <w:bCs/>
          <w:u w:val="single"/>
        </w:rPr>
      </w:pPr>
      <w:r w:rsidRPr="008608B6">
        <w:rPr>
          <w:b/>
          <w:bCs/>
          <w:u w:val="single"/>
        </w:rPr>
        <w:t xml:space="preserve">1° GIORNO: SABATO 03 DICEMBRE 2022: </w:t>
      </w:r>
    </w:p>
    <w:p w:rsidR="00007BFC" w:rsidRPr="008608B6" w:rsidRDefault="008608B6" w:rsidP="0019429A">
      <w:pPr>
        <w:pStyle w:val="Nessunaspaziatura"/>
        <w:jc w:val="both"/>
        <w:rPr>
          <w:b/>
          <w:bCs/>
        </w:rPr>
      </w:pPr>
      <w:r w:rsidRPr="008608B6">
        <w:rPr>
          <w:b/>
          <w:bCs/>
        </w:rPr>
        <w:t xml:space="preserve">VENETO </w:t>
      </w:r>
      <w:r w:rsidR="0019429A">
        <w:rPr>
          <w:b/>
          <w:bCs/>
        </w:rPr>
        <w:t>–</w:t>
      </w:r>
      <w:r w:rsidRPr="008608B6">
        <w:rPr>
          <w:b/>
          <w:bCs/>
        </w:rPr>
        <w:t xml:space="preserve"> </w:t>
      </w:r>
      <w:r w:rsidR="0019429A">
        <w:rPr>
          <w:b/>
          <w:bCs/>
        </w:rPr>
        <w:t xml:space="preserve">MERCATINI DI NATALE DI </w:t>
      </w:r>
      <w:r w:rsidR="00007BFC" w:rsidRPr="008608B6">
        <w:rPr>
          <w:b/>
          <w:bCs/>
        </w:rPr>
        <w:t xml:space="preserve">KUFSTEIN </w:t>
      </w:r>
    </w:p>
    <w:p w:rsidR="00341488" w:rsidRDefault="0091651F" w:rsidP="0019429A">
      <w:pPr>
        <w:pStyle w:val="Nessunaspaziatura"/>
        <w:jc w:val="both"/>
      </w:pPr>
      <w:r>
        <w:rPr>
          <w:noProof/>
          <w:lang w:eastAsia="it-IT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4505325</wp:posOffset>
            </wp:positionH>
            <wp:positionV relativeFrom="margin">
              <wp:posOffset>5419725</wp:posOffset>
            </wp:positionV>
            <wp:extent cx="1800225" cy="1200150"/>
            <wp:effectExtent l="0" t="0" r="9525" b="0"/>
            <wp:wrapSquare wrapText="bothSides"/>
            <wp:docPr id="8" name="Immagine 5" descr="Read This Before Visiting Swarovski Crystal World In Austria (2022 Guid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ad This Before Visiting Swarovski Crystal World In Austria (2022 Guide)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4505325</wp:posOffset>
            </wp:positionH>
            <wp:positionV relativeFrom="margin">
              <wp:posOffset>4067175</wp:posOffset>
            </wp:positionV>
            <wp:extent cx="1800225" cy="1219200"/>
            <wp:effectExtent l="0" t="0" r="9525" b="0"/>
            <wp:wrapSquare wrapText="bothSides"/>
            <wp:docPr id="7" name="Immagine 4" descr="Winter | Tirol | Swarovski Kristallwel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nter | Tirol | Swarovski Kristallwelten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08B6">
        <w:t xml:space="preserve">Ritrovo dei partecipanti ai luoghi convenuti alle </w:t>
      </w:r>
      <w:r w:rsidR="008608B6" w:rsidRPr="004E762F">
        <w:rPr>
          <w:b/>
        </w:rPr>
        <w:t>06.00</w:t>
      </w:r>
      <w:r w:rsidR="008608B6" w:rsidRPr="00EF6F07">
        <w:rPr>
          <w:b/>
        </w:rPr>
        <w:t xml:space="preserve"> </w:t>
      </w:r>
      <w:r w:rsidR="004E762F" w:rsidRPr="00EF6F07">
        <w:rPr>
          <w:b/>
        </w:rPr>
        <w:t>Mestre</w:t>
      </w:r>
      <w:r w:rsidR="004E762F">
        <w:t xml:space="preserve"> (Marghera/rotonda Romea) – distributore di benzina (Hotel Holiday Inn)  – </w:t>
      </w:r>
      <w:r w:rsidR="004E762F" w:rsidRPr="004E762F">
        <w:rPr>
          <w:b/>
        </w:rPr>
        <w:t>06.30</w:t>
      </w:r>
      <w:r w:rsidR="004E762F">
        <w:t xml:space="preserve"> </w:t>
      </w:r>
      <w:r w:rsidR="008608B6" w:rsidRPr="00EF6F07">
        <w:rPr>
          <w:b/>
        </w:rPr>
        <w:t>Padova</w:t>
      </w:r>
      <w:r w:rsidR="008608B6">
        <w:t xml:space="preserve"> </w:t>
      </w:r>
      <w:r w:rsidR="004E762F">
        <w:t>– fuori autostrada Padova Est</w:t>
      </w:r>
      <w:r w:rsidR="008608B6">
        <w:t xml:space="preserve"> </w:t>
      </w:r>
      <w:r w:rsidR="004E762F">
        <w:t xml:space="preserve">(Hotel Sheraton) </w:t>
      </w:r>
      <w:r w:rsidR="008608B6">
        <w:t xml:space="preserve">– </w:t>
      </w:r>
      <w:r w:rsidR="008608B6" w:rsidRPr="004E762F">
        <w:rPr>
          <w:b/>
        </w:rPr>
        <w:t>07.00</w:t>
      </w:r>
      <w:r w:rsidR="008608B6">
        <w:t xml:space="preserve"> </w:t>
      </w:r>
      <w:r w:rsidR="004E762F" w:rsidRPr="00EF6F07">
        <w:rPr>
          <w:b/>
        </w:rPr>
        <w:t xml:space="preserve">Vicenza </w:t>
      </w:r>
      <w:r w:rsidR="004E762F">
        <w:t xml:space="preserve">– parcheggio dello stadio </w:t>
      </w:r>
      <w:r w:rsidR="008608B6">
        <w:t xml:space="preserve">e partenza in direzione Verona/Brennero. </w:t>
      </w:r>
    </w:p>
    <w:p w:rsidR="00075860" w:rsidRDefault="008608B6" w:rsidP="0019429A">
      <w:pPr>
        <w:pStyle w:val="Nessunaspaziatura"/>
        <w:jc w:val="both"/>
      </w:pPr>
      <w:r>
        <w:t>Sosta lungo il percorso e a</w:t>
      </w:r>
      <w:r w:rsidR="00007BFC">
        <w:t xml:space="preserve">rrivo a </w:t>
      </w:r>
      <w:proofErr w:type="spellStart"/>
      <w:r w:rsidR="00007BFC">
        <w:t>Kufstein</w:t>
      </w:r>
      <w:proofErr w:type="spellEnd"/>
      <w:r w:rsidR="00007BFC">
        <w:t xml:space="preserve">. </w:t>
      </w:r>
      <w:r>
        <w:t>Pranzo libero</w:t>
      </w:r>
      <w:r w:rsidR="00007BFC">
        <w:t xml:space="preserve">. Nel pomeriggio visita con guida (1 ora circa) di </w:t>
      </w:r>
      <w:r w:rsidR="002D3F0F" w:rsidRPr="002D3F0F">
        <w:rPr>
          <w:b/>
          <w:bCs/>
        </w:rPr>
        <w:t>KUFSTEIN</w:t>
      </w:r>
      <w:r w:rsidR="002D3F0F">
        <w:t>, affascinante cittadina situata sulla riva del fiume Inn</w:t>
      </w:r>
      <w:r w:rsidR="00007BFC">
        <w:t>.</w:t>
      </w:r>
      <w:r w:rsidR="009F0002">
        <w:t xml:space="preserve"> Il suo emblema è la fortezza, che troneggia sulla vivace città</w:t>
      </w:r>
      <w:r w:rsidR="00007BFC">
        <w:t xml:space="preserve"> </w:t>
      </w:r>
      <w:r w:rsidR="009F0002">
        <w:t>ricca di negozi ed accoglienti caffè. S</w:t>
      </w:r>
      <w:r w:rsidR="00007BFC">
        <w:t>alita</w:t>
      </w:r>
      <w:r w:rsidR="0019429A">
        <w:t xml:space="preserve"> con funicolare </w:t>
      </w:r>
      <w:r w:rsidR="00007BFC">
        <w:t>alla Fortezza e visita del mercatino di Natale</w:t>
      </w:r>
      <w:r w:rsidR="007E7C50">
        <w:t xml:space="preserve"> </w:t>
      </w:r>
      <w:r>
        <w:t>nelle casematte</w:t>
      </w:r>
      <w:r w:rsidR="00007BFC">
        <w:t>.</w:t>
      </w:r>
      <w:r w:rsidR="007E7C50">
        <w:t xml:space="preserve"> Discesa e proseguimento delle visite nel mercatino che si tiene nel parco cittadino </w:t>
      </w:r>
      <w:proofErr w:type="spellStart"/>
      <w:r w:rsidR="007E7C50">
        <w:t>Stadtpark</w:t>
      </w:r>
      <w:proofErr w:type="spellEnd"/>
      <w:r w:rsidR="007E7C50">
        <w:t xml:space="preserve"> </w:t>
      </w:r>
    </w:p>
    <w:p w:rsidR="009A2211" w:rsidRDefault="009A2211" w:rsidP="0019429A">
      <w:pPr>
        <w:pStyle w:val="Nessunaspaziatura"/>
        <w:jc w:val="both"/>
      </w:pPr>
    </w:p>
    <w:p w:rsidR="00007BFC" w:rsidRDefault="007E7C50" w:rsidP="0019429A">
      <w:pPr>
        <w:pStyle w:val="Nessunaspaziatura"/>
        <w:jc w:val="both"/>
      </w:pPr>
      <w:r>
        <w:t>Ore 18.30 c</w:t>
      </w:r>
      <w:r w:rsidR="00B422FA">
        <w:t>irca</w:t>
      </w:r>
      <w:r>
        <w:t xml:space="preserve"> trasferimento in hotel. S</w:t>
      </w:r>
      <w:r w:rsidR="00007BFC">
        <w:t xml:space="preserve">istemazione </w:t>
      </w:r>
      <w:r>
        <w:t>nelle camere riservate</w:t>
      </w:r>
      <w:r w:rsidR="00007BFC">
        <w:t xml:space="preserve">, cena e pernottamento. </w:t>
      </w:r>
    </w:p>
    <w:p w:rsidR="00007BFC" w:rsidRDefault="00007BFC" w:rsidP="0019429A">
      <w:pPr>
        <w:pStyle w:val="Nessunaspaziatura"/>
        <w:jc w:val="both"/>
      </w:pPr>
      <w:r>
        <w:t xml:space="preserve">  </w:t>
      </w:r>
    </w:p>
    <w:p w:rsidR="004F1C64" w:rsidRDefault="004F1C64" w:rsidP="0019429A">
      <w:pPr>
        <w:pStyle w:val="Nessunaspaziatura"/>
        <w:jc w:val="both"/>
        <w:rPr>
          <w:b/>
          <w:bCs/>
          <w:u w:val="single"/>
        </w:rPr>
      </w:pPr>
    </w:p>
    <w:p w:rsidR="004F1C64" w:rsidRDefault="004F1C64" w:rsidP="0019429A">
      <w:pPr>
        <w:pStyle w:val="Nessunaspaziatura"/>
        <w:jc w:val="both"/>
        <w:rPr>
          <w:b/>
          <w:bCs/>
          <w:u w:val="single"/>
        </w:rPr>
      </w:pPr>
    </w:p>
    <w:p w:rsidR="004F1C64" w:rsidRDefault="004F1C64" w:rsidP="0019429A">
      <w:pPr>
        <w:pStyle w:val="Nessunaspaziatura"/>
        <w:jc w:val="both"/>
        <w:rPr>
          <w:b/>
          <w:bCs/>
          <w:u w:val="single"/>
        </w:rPr>
      </w:pPr>
    </w:p>
    <w:p w:rsidR="004F1C64" w:rsidRDefault="004F1C64" w:rsidP="0019429A">
      <w:pPr>
        <w:pStyle w:val="Nessunaspaziatura"/>
        <w:jc w:val="both"/>
        <w:rPr>
          <w:b/>
          <w:bCs/>
          <w:u w:val="single"/>
        </w:rPr>
      </w:pPr>
    </w:p>
    <w:p w:rsidR="00750C74" w:rsidRDefault="00750C74" w:rsidP="0019429A">
      <w:pPr>
        <w:pStyle w:val="Nessunaspaziatura"/>
        <w:jc w:val="both"/>
        <w:rPr>
          <w:b/>
          <w:bCs/>
          <w:u w:val="single"/>
        </w:rPr>
      </w:pPr>
    </w:p>
    <w:p w:rsidR="00750C74" w:rsidRDefault="00750C74" w:rsidP="0019429A">
      <w:pPr>
        <w:pStyle w:val="Nessunaspaziatura"/>
        <w:jc w:val="both"/>
        <w:rPr>
          <w:b/>
          <w:bCs/>
          <w:u w:val="single"/>
        </w:rPr>
      </w:pPr>
    </w:p>
    <w:p w:rsidR="00750C74" w:rsidRDefault="00750C74" w:rsidP="0019429A">
      <w:pPr>
        <w:pStyle w:val="Nessunaspaziatura"/>
        <w:jc w:val="both"/>
        <w:rPr>
          <w:b/>
          <w:bCs/>
          <w:u w:val="single"/>
        </w:rPr>
      </w:pPr>
    </w:p>
    <w:p w:rsidR="00750C74" w:rsidRDefault="00750C74" w:rsidP="0019429A">
      <w:pPr>
        <w:pStyle w:val="Nessunaspaziatura"/>
        <w:jc w:val="both"/>
        <w:rPr>
          <w:b/>
          <w:bCs/>
          <w:u w:val="single"/>
        </w:rPr>
      </w:pPr>
    </w:p>
    <w:p w:rsidR="00750C74" w:rsidRDefault="00750C74" w:rsidP="0019429A">
      <w:pPr>
        <w:pStyle w:val="Nessunaspaziatura"/>
        <w:jc w:val="both"/>
        <w:rPr>
          <w:b/>
          <w:bCs/>
          <w:u w:val="single"/>
        </w:rPr>
      </w:pPr>
    </w:p>
    <w:p w:rsidR="00750C74" w:rsidRDefault="00750C74" w:rsidP="0019429A">
      <w:pPr>
        <w:pStyle w:val="Nessunaspaziatura"/>
        <w:jc w:val="both"/>
        <w:rPr>
          <w:b/>
          <w:bCs/>
          <w:u w:val="single"/>
        </w:rPr>
      </w:pPr>
    </w:p>
    <w:p w:rsidR="00750C74" w:rsidRDefault="00750C74" w:rsidP="0019429A">
      <w:pPr>
        <w:pStyle w:val="Nessunaspaziatura"/>
        <w:jc w:val="both"/>
        <w:rPr>
          <w:b/>
          <w:bCs/>
          <w:u w:val="single"/>
        </w:rPr>
      </w:pPr>
    </w:p>
    <w:p w:rsidR="00750C74" w:rsidRDefault="00750C74" w:rsidP="0019429A">
      <w:pPr>
        <w:pStyle w:val="Nessunaspaziatura"/>
        <w:jc w:val="both"/>
        <w:rPr>
          <w:b/>
          <w:bCs/>
          <w:u w:val="single"/>
        </w:rPr>
      </w:pPr>
    </w:p>
    <w:p w:rsidR="009F0002" w:rsidRDefault="00007BFC" w:rsidP="0019429A">
      <w:pPr>
        <w:pStyle w:val="Nessunaspaziatura"/>
        <w:jc w:val="both"/>
        <w:rPr>
          <w:b/>
          <w:bCs/>
          <w:u w:val="single"/>
        </w:rPr>
      </w:pPr>
      <w:r w:rsidRPr="009F0002">
        <w:rPr>
          <w:b/>
          <w:bCs/>
          <w:u w:val="single"/>
        </w:rPr>
        <w:lastRenderedPageBreak/>
        <w:t xml:space="preserve">2° GIORNO: DOMENICA 04 DICEMBRE 2022: </w:t>
      </w:r>
    </w:p>
    <w:p w:rsidR="00007BFC" w:rsidRPr="009F0002" w:rsidRDefault="009F0002" w:rsidP="0019429A">
      <w:pPr>
        <w:pStyle w:val="Nessunaspaziatura"/>
        <w:jc w:val="both"/>
        <w:rPr>
          <w:b/>
          <w:bCs/>
          <w:u w:val="single"/>
        </w:rPr>
      </w:pPr>
      <w:r>
        <w:rPr>
          <w:b/>
          <w:bCs/>
        </w:rPr>
        <w:t xml:space="preserve">MONDO </w:t>
      </w:r>
      <w:r w:rsidR="00007BFC" w:rsidRPr="009F0002">
        <w:rPr>
          <w:b/>
          <w:bCs/>
        </w:rPr>
        <w:t xml:space="preserve">SWAROWSKI </w:t>
      </w:r>
      <w:r>
        <w:rPr>
          <w:b/>
          <w:bCs/>
        </w:rPr>
        <w:t>– MERCATINI DI NATALE DI</w:t>
      </w:r>
      <w:r w:rsidR="00007BFC" w:rsidRPr="009F0002">
        <w:rPr>
          <w:b/>
          <w:bCs/>
        </w:rPr>
        <w:t xml:space="preserve"> HALL IN TIROL</w:t>
      </w:r>
      <w:r>
        <w:rPr>
          <w:b/>
          <w:bCs/>
        </w:rPr>
        <w:t xml:space="preserve"> - RIENTRO</w:t>
      </w:r>
    </w:p>
    <w:p w:rsidR="00007BFC" w:rsidRDefault="0091651F" w:rsidP="00FC5B91">
      <w:pPr>
        <w:pStyle w:val="Nessunaspaziatura"/>
        <w:jc w:val="both"/>
        <w:rPr>
          <w:rFonts w:cs="Calibri"/>
          <w:b/>
          <w:u w:val="single"/>
        </w:rPr>
      </w:pPr>
      <w:r>
        <w:rPr>
          <w:noProof/>
          <w:lang w:eastAsia="it-IT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4505325</wp:posOffset>
            </wp:positionH>
            <wp:positionV relativeFrom="margin">
              <wp:posOffset>6772275</wp:posOffset>
            </wp:positionV>
            <wp:extent cx="1800225" cy="1200150"/>
            <wp:effectExtent l="0" t="0" r="9525" b="0"/>
            <wp:wrapSquare wrapText="bothSides"/>
            <wp:docPr id="6" name="Immagine 6" descr="Weihnachtsmarkt Hall in Tirol | NKG Rei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eihnachtsmarkt Hall in Tirol | NKG Reisen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7BFC">
        <w:t>Prima colazione</w:t>
      </w:r>
      <w:r w:rsidR="009F0002">
        <w:t xml:space="preserve"> in hotel</w:t>
      </w:r>
      <w:r w:rsidR="00007BFC">
        <w:t xml:space="preserve">. Partenza per </w:t>
      </w:r>
      <w:proofErr w:type="spellStart"/>
      <w:r w:rsidR="00007BFC">
        <w:t>Wattens</w:t>
      </w:r>
      <w:proofErr w:type="spellEnd"/>
      <w:r w:rsidR="009F0002">
        <w:t xml:space="preserve"> e </w:t>
      </w:r>
      <w:r w:rsidR="00007BFC">
        <w:t xml:space="preserve">ingresso con </w:t>
      </w:r>
      <w:r w:rsidR="0019429A">
        <w:t>audioguida</w:t>
      </w:r>
      <w:r w:rsidR="00007BFC">
        <w:t xml:space="preserve"> del </w:t>
      </w:r>
      <w:r w:rsidR="009F0002" w:rsidRPr="009F0002">
        <w:rPr>
          <w:b/>
          <w:bCs/>
        </w:rPr>
        <w:t>KRISTALLWELTEN SWAROWSKI</w:t>
      </w:r>
      <w:r w:rsidR="009F0002">
        <w:t>: il cristallo in tutte le sue sfaccettature</w:t>
      </w:r>
      <w:r w:rsidR="00007BFC">
        <w:t>.</w:t>
      </w:r>
      <w:r w:rsidR="009F0002">
        <w:t xml:space="preserve"> Qui </w:t>
      </w:r>
      <w:r w:rsidR="009F0002" w:rsidRPr="009F0002">
        <w:t>tutto gira attorno a quest</w:t>
      </w:r>
      <w:r w:rsidR="009F0002">
        <w:t>o</w:t>
      </w:r>
      <w:r w:rsidR="009F0002" w:rsidRPr="009F0002">
        <w:t xml:space="preserve"> mineral</w:t>
      </w:r>
      <w:r w:rsidR="009F0002">
        <w:t>e</w:t>
      </w:r>
      <w:r w:rsidR="008B269B">
        <w:t>. Nelle 17 Camere delle</w:t>
      </w:r>
      <w:r w:rsidR="009F0002" w:rsidRPr="009F0002">
        <w:t xml:space="preserve"> Meraviglie, rinomati artisti, designer e architetti austriaci e internazionali</w:t>
      </w:r>
      <w:r w:rsidR="003A42C4">
        <w:t xml:space="preserve"> hanno</w:t>
      </w:r>
      <w:r w:rsidR="009F0002" w:rsidRPr="009F0002">
        <w:t xml:space="preserve"> interpreta</w:t>
      </w:r>
      <w:r w:rsidR="003A42C4">
        <w:t>t</w:t>
      </w:r>
      <w:r w:rsidR="009F0002" w:rsidRPr="009F0002">
        <w:t>o il cristallo</w:t>
      </w:r>
      <w:r w:rsidR="009F0002">
        <w:t xml:space="preserve"> a loro modo</w:t>
      </w:r>
      <w:r w:rsidR="009F0002" w:rsidRPr="009F0002">
        <w:t>.</w:t>
      </w:r>
      <w:r w:rsidR="00007BFC">
        <w:t xml:space="preserve"> Al termine trasferimento ad </w:t>
      </w:r>
      <w:r w:rsidR="009F0002" w:rsidRPr="009F0002">
        <w:rPr>
          <w:b/>
          <w:bCs/>
        </w:rPr>
        <w:t>HALL IN TIROL</w:t>
      </w:r>
      <w:r w:rsidR="00007BFC">
        <w:t>.</w:t>
      </w:r>
      <w:r w:rsidR="009F0002">
        <w:t xml:space="preserve"> Pranzo libero.</w:t>
      </w:r>
      <w:r w:rsidR="00007BFC">
        <w:t xml:space="preserve"> Nel pomeriggio tempo libero a disposizione per la visita del mercatino di Natale di Hall</w:t>
      </w:r>
      <w:r w:rsidR="003A42C4">
        <w:t>, che si svolge all’interno del suo centro storico medievale noto per essere il più grande di tutto il Tirolo settentrionale. O</w:t>
      </w:r>
      <w:r w:rsidR="009F0002">
        <w:t xml:space="preserve">re  17.00 </w:t>
      </w:r>
      <w:r w:rsidR="00007BFC">
        <w:t>partenza per il rientro in Italia</w:t>
      </w:r>
      <w:r w:rsidR="009F0002">
        <w:t>, con arrivo previsto in serata</w:t>
      </w:r>
      <w:r w:rsidR="0019429A">
        <w:t xml:space="preserve"> ai luoghi di origine del tour</w:t>
      </w:r>
      <w:r w:rsidR="00007BFC">
        <w:t>.</w:t>
      </w:r>
      <w:r w:rsidR="0019429A">
        <w:t xml:space="preserve"> </w:t>
      </w:r>
      <w:r w:rsidR="00007BFC">
        <w:t xml:space="preserve"> </w:t>
      </w:r>
    </w:p>
    <w:p w:rsidR="00770430" w:rsidRPr="00770430" w:rsidRDefault="00770430" w:rsidP="00336AC0">
      <w:pPr>
        <w:pStyle w:val="Nessunaspaziatura"/>
        <w:jc w:val="center"/>
        <w:rPr>
          <w:rFonts w:cs="Calibri"/>
          <w:sz w:val="16"/>
          <w:szCs w:val="24"/>
        </w:rPr>
      </w:pPr>
    </w:p>
    <w:p w:rsidR="00336AC0" w:rsidRPr="00B41AB4" w:rsidRDefault="004F1C64" w:rsidP="00336AC0">
      <w:pPr>
        <w:suppressAutoHyphens/>
        <w:spacing w:after="0" w:line="240" w:lineRule="auto"/>
        <w:jc w:val="both"/>
        <w:rPr>
          <w:rFonts w:eastAsia="Times New Roman" w:cs="Calibri"/>
          <w:b/>
          <w:lang w:eastAsia="ar-SA"/>
        </w:rPr>
      </w:pPr>
      <w:r w:rsidRPr="00B41AB4">
        <w:rPr>
          <w:rFonts w:eastAsia="Times New Roman" w:cs="Calibri"/>
          <w:b/>
          <w:lang w:eastAsia="ar-SA"/>
        </w:rPr>
        <w:t xml:space="preserve">QUOTA </w:t>
      </w:r>
      <w:r w:rsidR="00336AC0" w:rsidRPr="00B41AB4">
        <w:rPr>
          <w:rFonts w:eastAsia="Times New Roman" w:cs="Calibri"/>
          <w:b/>
          <w:lang w:eastAsia="ar-SA"/>
        </w:rPr>
        <w:t>DI PARTECIPAZIONE</w:t>
      </w:r>
      <w:r w:rsidRPr="00B41AB4">
        <w:rPr>
          <w:rFonts w:eastAsia="Times New Roman" w:cs="Calibri"/>
          <w:b/>
          <w:lang w:eastAsia="ar-SA"/>
        </w:rPr>
        <w:t>: SOCI</w:t>
      </w:r>
      <w:r w:rsidR="00B41AB4">
        <w:rPr>
          <w:rFonts w:eastAsia="Times New Roman" w:cs="Calibri"/>
          <w:b/>
          <w:lang w:eastAsia="ar-SA"/>
        </w:rPr>
        <w:t xml:space="preserve"> EFFETTIVI</w:t>
      </w:r>
      <w:r w:rsidRPr="00B41AB4">
        <w:rPr>
          <w:rFonts w:eastAsia="Times New Roman" w:cs="Calibri"/>
          <w:b/>
          <w:lang w:eastAsia="ar-SA"/>
        </w:rPr>
        <w:t xml:space="preserve"> EUR 200 – FAMILIARI E AGGREGATI EUR 225</w:t>
      </w:r>
    </w:p>
    <w:p w:rsidR="00A64502" w:rsidRPr="00B41AB4" w:rsidRDefault="00A64502" w:rsidP="00336AC0">
      <w:pPr>
        <w:pBdr>
          <w:bottom w:val="single" w:sz="6" w:space="1" w:color="auto"/>
        </w:pBdr>
        <w:suppressAutoHyphens/>
        <w:spacing w:after="0" w:line="240" w:lineRule="auto"/>
        <w:jc w:val="both"/>
        <w:rPr>
          <w:rFonts w:eastAsia="Times New Roman" w:cs="Calibri"/>
          <w:b/>
          <w:lang w:eastAsia="ar-SA"/>
        </w:rPr>
      </w:pPr>
      <w:r w:rsidRPr="00B41AB4">
        <w:rPr>
          <w:rFonts w:eastAsia="Times New Roman" w:cs="Calibri"/>
          <w:b/>
          <w:lang w:eastAsia="ar-SA"/>
        </w:rPr>
        <w:t xml:space="preserve">SUPPLEMENTO SINGOLA: € </w:t>
      </w:r>
      <w:r w:rsidR="00DB4EC9" w:rsidRPr="00B41AB4">
        <w:rPr>
          <w:rFonts w:eastAsia="Times New Roman" w:cs="Calibri"/>
          <w:b/>
          <w:lang w:eastAsia="ar-SA"/>
        </w:rPr>
        <w:t>30</w:t>
      </w:r>
      <w:r w:rsidRPr="00B41AB4">
        <w:rPr>
          <w:rFonts w:eastAsia="Times New Roman" w:cs="Calibri"/>
          <w:b/>
          <w:lang w:eastAsia="ar-SA"/>
        </w:rPr>
        <w:t xml:space="preserve"> PER PERSONA (su richiesta, disponibilità limitata)</w:t>
      </w:r>
    </w:p>
    <w:p w:rsidR="00FC5B91" w:rsidRDefault="00FC5B91" w:rsidP="00336AC0">
      <w:pPr>
        <w:pBdr>
          <w:bottom w:val="single" w:sz="6" w:space="1" w:color="auto"/>
        </w:pBdr>
        <w:suppressAutoHyphens/>
        <w:spacing w:after="0" w:line="240" w:lineRule="auto"/>
        <w:jc w:val="both"/>
        <w:rPr>
          <w:rFonts w:eastAsia="Times New Roman" w:cs="Calibri"/>
          <w:b/>
          <w:color w:val="FF0000"/>
          <w:sz w:val="24"/>
          <w:szCs w:val="24"/>
          <w:lang w:eastAsia="ar-SA"/>
        </w:rPr>
      </w:pPr>
      <w:r w:rsidRPr="00FC5B91">
        <w:rPr>
          <w:rFonts w:eastAsia="Times New Roman" w:cs="Calibri"/>
          <w:b/>
          <w:color w:val="FF0000"/>
          <w:sz w:val="24"/>
          <w:szCs w:val="24"/>
          <w:lang w:eastAsia="ar-SA"/>
        </w:rPr>
        <w:t>ACCONTO EUR 60 PER PERSONA ALL’ISCRIZIONE TASSATIVA ENTRO IL 30 OTTOBR</w:t>
      </w:r>
      <w:r w:rsidR="008F697C">
        <w:rPr>
          <w:rFonts w:eastAsia="Times New Roman" w:cs="Calibri"/>
          <w:b/>
          <w:color w:val="FF0000"/>
          <w:sz w:val="24"/>
          <w:szCs w:val="24"/>
          <w:lang w:eastAsia="ar-SA"/>
        </w:rPr>
        <w:t>E</w:t>
      </w:r>
    </w:p>
    <w:p w:rsidR="008F697C" w:rsidRPr="00FC5B91" w:rsidRDefault="008F697C" w:rsidP="00336AC0">
      <w:pPr>
        <w:pBdr>
          <w:bottom w:val="single" w:sz="6" w:space="1" w:color="auto"/>
        </w:pBdr>
        <w:suppressAutoHyphens/>
        <w:spacing w:after="0" w:line="240" w:lineRule="auto"/>
        <w:jc w:val="both"/>
        <w:rPr>
          <w:rFonts w:eastAsia="Times New Roman" w:cs="Calibri"/>
          <w:b/>
          <w:color w:val="FF0000"/>
          <w:sz w:val="24"/>
          <w:szCs w:val="24"/>
          <w:lang w:eastAsia="ar-SA"/>
        </w:rPr>
      </w:pPr>
      <w:r>
        <w:rPr>
          <w:rFonts w:eastAsia="Times New Roman" w:cs="Calibri"/>
          <w:b/>
          <w:color w:val="FF0000"/>
          <w:sz w:val="24"/>
          <w:szCs w:val="24"/>
          <w:lang w:eastAsia="ar-SA"/>
        </w:rPr>
        <w:t>Il saldo sarà richiesto entro il 10 novembre.</w:t>
      </w:r>
    </w:p>
    <w:p w:rsidR="00A64502" w:rsidRPr="000F1FDA" w:rsidRDefault="00A64502" w:rsidP="00336AC0">
      <w:pPr>
        <w:pBdr>
          <w:bottom w:val="single" w:sz="6" w:space="1" w:color="auto"/>
        </w:pBdr>
        <w:suppressAutoHyphens/>
        <w:spacing w:after="0" w:line="240" w:lineRule="auto"/>
        <w:jc w:val="both"/>
        <w:rPr>
          <w:rFonts w:eastAsia="Times New Roman" w:cs="Calibri"/>
          <w:b/>
          <w:sz w:val="6"/>
          <w:szCs w:val="6"/>
          <w:lang w:eastAsia="ar-SA"/>
        </w:rPr>
      </w:pPr>
    </w:p>
    <w:p w:rsidR="00A80A79" w:rsidRPr="00A80A79" w:rsidRDefault="00DF3D55" w:rsidP="00A80A79">
      <w:pPr>
        <w:pBdr>
          <w:bottom w:val="single" w:sz="6" w:space="1" w:color="auto"/>
        </w:pBdr>
        <w:suppressAutoHyphens/>
        <w:spacing w:after="0" w:line="240" w:lineRule="auto"/>
        <w:jc w:val="both"/>
        <w:rPr>
          <w:rFonts w:eastAsia="Times New Roman" w:cs="Calibri"/>
          <w:b/>
          <w:sz w:val="24"/>
          <w:szCs w:val="24"/>
          <w:lang w:eastAsia="ar-SA"/>
        </w:rPr>
      </w:pPr>
      <w:r>
        <w:rPr>
          <w:rFonts w:eastAsia="Times New Roman" w:cs="Calibri"/>
          <w:b/>
          <w:sz w:val="24"/>
          <w:szCs w:val="24"/>
          <w:lang w:eastAsia="ar-SA"/>
        </w:rPr>
        <w:t xml:space="preserve">Il viaggio verrà effettuato al raggiungimento del numero minimo di 40 </w:t>
      </w:r>
      <w:r w:rsidR="00DE39B4">
        <w:rPr>
          <w:rFonts w:eastAsia="Times New Roman" w:cs="Calibri"/>
          <w:b/>
          <w:sz w:val="24"/>
          <w:szCs w:val="24"/>
          <w:lang w:eastAsia="ar-SA"/>
        </w:rPr>
        <w:t>p</w:t>
      </w:r>
      <w:r>
        <w:rPr>
          <w:rFonts w:eastAsia="Times New Roman" w:cs="Calibri"/>
          <w:b/>
          <w:sz w:val="24"/>
          <w:szCs w:val="24"/>
          <w:lang w:eastAsia="ar-SA"/>
        </w:rPr>
        <w:t>ersone</w:t>
      </w:r>
    </w:p>
    <w:p w:rsidR="00A80A79" w:rsidRPr="000C4EF3" w:rsidRDefault="00A80A79" w:rsidP="00336AC0">
      <w:pPr>
        <w:pBdr>
          <w:bottom w:val="single" w:sz="6" w:space="1" w:color="auto"/>
        </w:pBdr>
        <w:suppressAutoHyphens/>
        <w:spacing w:after="0" w:line="240" w:lineRule="auto"/>
        <w:jc w:val="both"/>
        <w:rPr>
          <w:rFonts w:eastAsia="Times New Roman" w:cs="Calibri"/>
          <w:b/>
          <w:sz w:val="16"/>
          <w:szCs w:val="16"/>
          <w:lang w:eastAsia="ar-SA"/>
        </w:rPr>
      </w:pPr>
    </w:p>
    <w:p w:rsidR="00A64502" w:rsidRPr="000F1FDA" w:rsidRDefault="00A64502" w:rsidP="00336AC0">
      <w:pPr>
        <w:pStyle w:val="Nessunaspaziatura"/>
        <w:rPr>
          <w:rFonts w:cs="Calibri"/>
          <w:b/>
          <w:sz w:val="14"/>
          <w:szCs w:val="14"/>
        </w:rPr>
      </w:pPr>
    </w:p>
    <w:p w:rsidR="00336AC0" w:rsidRPr="00B635D5" w:rsidRDefault="00336AC0" w:rsidP="00336AC0">
      <w:pPr>
        <w:pStyle w:val="Nessunaspaziatura"/>
        <w:rPr>
          <w:rFonts w:cs="Calibri"/>
          <w:b/>
        </w:rPr>
      </w:pPr>
      <w:r w:rsidRPr="00B635D5">
        <w:rPr>
          <w:rFonts w:cs="Calibri"/>
          <w:b/>
        </w:rPr>
        <w:t>La quota comprende:</w:t>
      </w:r>
    </w:p>
    <w:p w:rsidR="00336AC0" w:rsidRPr="00B635D5" w:rsidRDefault="00336AC0" w:rsidP="00336AC0">
      <w:pPr>
        <w:pStyle w:val="Nessunaspaziatura"/>
        <w:rPr>
          <w:rFonts w:cs="Calibri"/>
        </w:rPr>
      </w:pPr>
      <w:r w:rsidRPr="00B635D5">
        <w:rPr>
          <w:rFonts w:cs="Calibri"/>
        </w:rPr>
        <w:t>- Viaggio in pullman gran turismo</w:t>
      </w:r>
      <w:r w:rsidR="005C7792" w:rsidRPr="00B635D5">
        <w:rPr>
          <w:rFonts w:cs="Calibri"/>
        </w:rPr>
        <w:t xml:space="preserve"> </w:t>
      </w:r>
    </w:p>
    <w:p w:rsidR="00A64502" w:rsidRPr="00B635D5" w:rsidRDefault="00336AC0" w:rsidP="00336AC0">
      <w:pPr>
        <w:pStyle w:val="Nessunaspaziatura"/>
        <w:rPr>
          <w:rFonts w:cs="Calibri"/>
        </w:rPr>
      </w:pPr>
      <w:r w:rsidRPr="00B635D5">
        <w:rPr>
          <w:rFonts w:cs="Calibri"/>
        </w:rPr>
        <w:t xml:space="preserve">- Sistemazione in </w:t>
      </w:r>
      <w:r w:rsidR="00DB4EC9" w:rsidRPr="00B635D5">
        <w:rPr>
          <w:rFonts w:cs="Calibri"/>
        </w:rPr>
        <w:t>hotel</w:t>
      </w:r>
      <w:r w:rsidR="003A42C4">
        <w:rPr>
          <w:rFonts w:cs="Calibri"/>
        </w:rPr>
        <w:t xml:space="preserve"> periferico</w:t>
      </w:r>
      <w:r w:rsidR="00DB4EC9" w:rsidRPr="00B635D5">
        <w:rPr>
          <w:rFonts w:cs="Calibri"/>
        </w:rPr>
        <w:t xml:space="preserve"> 4*</w:t>
      </w:r>
      <w:r w:rsidRPr="00B635D5">
        <w:rPr>
          <w:rFonts w:cs="Calibri"/>
        </w:rPr>
        <w:t>,</w:t>
      </w:r>
      <w:r w:rsidR="00A64502" w:rsidRPr="00B635D5">
        <w:rPr>
          <w:rFonts w:cs="Calibri"/>
        </w:rPr>
        <w:t xml:space="preserve"> in</w:t>
      </w:r>
      <w:r w:rsidRPr="00B635D5">
        <w:rPr>
          <w:rFonts w:cs="Calibri"/>
        </w:rPr>
        <w:t xml:space="preserve"> camere doppie con servizi</w:t>
      </w:r>
      <w:r w:rsidR="00A64502" w:rsidRPr="00B635D5">
        <w:rPr>
          <w:rFonts w:cs="Calibri"/>
        </w:rPr>
        <w:t xml:space="preserve"> privati</w:t>
      </w:r>
      <w:r w:rsidR="005C7792" w:rsidRPr="00B635D5">
        <w:rPr>
          <w:rFonts w:cs="Calibri"/>
        </w:rPr>
        <w:t xml:space="preserve">. </w:t>
      </w:r>
      <w:r w:rsidR="00DF3D55">
        <w:rPr>
          <w:rFonts w:cs="Calibri"/>
        </w:rPr>
        <w:t>Mezza pensione.</w:t>
      </w:r>
    </w:p>
    <w:p w:rsidR="00F97053" w:rsidRPr="00B635D5" w:rsidRDefault="00F97053" w:rsidP="00A80A79">
      <w:pPr>
        <w:spacing w:after="0" w:line="240" w:lineRule="auto"/>
        <w:rPr>
          <w:rFonts w:cs="Tahoma"/>
        </w:rPr>
      </w:pPr>
      <w:r w:rsidRPr="00B635D5">
        <w:rPr>
          <w:rFonts w:cs="Tahoma"/>
        </w:rPr>
        <w:t xml:space="preserve">- Servizio guida parlante italiano </w:t>
      </w:r>
      <w:r w:rsidR="003A42C4">
        <w:rPr>
          <w:rFonts w:cs="Tahoma"/>
        </w:rPr>
        <w:t xml:space="preserve">a </w:t>
      </w:r>
      <w:proofErr w:type="spellStart"/>
      <w:r w:rsidR="003A42C4">
        <w:rPr>
          <w:rFonts w:cs="Tahoma"/>
        </w:rPr>
        <w:t>Kufstein</w:t>
      </w:r>
      <w:proofErr w:type="spellEnd"/>
      <w:r w:rsidR="003A42C4">
        <w:rPr>
          <w:rFonts w:cs="Tahoma"/>
        </w:rPr>
        <w:t xml:space="preserve"> (1 ora circa)</w:t>
      </w:r>
    </w:p>
    <w:p w:rsidR="00F97053" w:rsidRPr="00B635D5" w:rsidRDefault="00F97053" w:rsidP="00A80A79">
      <w:pPr>
        <w:spacing w:after="0" w:line="240" w:lineRule="auto"/>
        <w:rPr>
          <w:rFonts w:cs="Tahoma"/>
        </w:rPr>
      </w:pPr>
      <w:r w:rsidRPr="00B635D5">
        <w:rPr>
          <w:rFonts w:cs="Tahoma"/>
        </w:rPr>
        <w:t>- Ingressi</w:t>
      </w:r>
      <w:r w:rsidR="003A42C4">
        <w:rPr>
          <w:rFonts w:cs="Tahoma"/>
        </w:rPr>
        <w:t xml:space="preserve">: Fortezza di </w:t>
      </w:r>
      <w:proofErr w:type="spellStart"/>
      <w:r w:rsidR="003A42C4">
        <w:rPr>
          <w:rFonts w:cs="Tahoma"/>
        </w:rPr>
        <w:t>Kufstein</w:t>
      </w:r>
      <w:proofErr w:type="spellEnd"/>
      <w:r w:rsidR="003A42C4">
        <w:rPr>
          <w:rFonts w:cs="Tahoma"/>
        </w:rPr>
        <w:t xml:space="preserve"> inclusa funicolare e </w:t>
      </w:r>
      <w:proofErr w:type="spellStart"/>
      <w:r w:rsidR="003A42C4">
        <w:rPr>
          <w:rFonts w:cs="Tahoma"/>
        </w:rPr>
        <w:t>Swarowski</w:t>
      </w:r>
      <w:proofErr w:type="spellEnd"/>
      <w:r w:rsidR="00B96E77">
        <w:rPr>
          <w:rFonts w:cs="Tahoma"/>
        </w:rPr>
        <w:t xml:space="preserve"> </w:t>
      </w:r>
      <w:r w:rsidR="003A42C4">
        <w:rPr>
          <w:rFonts w:cs="Tahoma"/>
        </w:rPr>
        <w:t xml:space="preserve"> </w:t>
      </w:r>
      <w:proofErr w:type="spellStart"/>
      <w:r w:rsidR="003A42C4">
        <w:rPr>
          <w:rFonts w:cs="Tahoma"/>
        </w:rPr>
        <w:t>Kristallwelten</w:t>
      </w:r>
      <w:proofErr w:type="spellEnd"/>
      <w:r w:rsidR="00DF3D55">
        <w:rPr>
          <w:rFonts w:cs="Tahoma"/>
        </w:rPr>
        <w:t xml:space="preserve"> (</w:t>
      </w:r>
      <w:proofErr w:type="spellStart"/>
      <w:r w:rsidR="003A42C4">
        <w:rPr>
          <w:rFonts w:cs="Tahoma"/>
        </w:rPr>
        <w:t>audioguida</w:t>
      </w:r>
      <w:proofErr w:type="spellEnd"/>
      <w:r w:rsidR="003A42C4">
        <w:rPr>
          <w:rFonts w:cs="Tahoma"/>
        </w:rPr>
        <w:t xml:space="preserve"> in italiano)</w:t>
      </w:r>
    </w:p>
    <w:p w:rsidR="00A80A79" w:rsidRDefault="00A80A79" w:rsidP="00A80A79">
      <w:pPr>
        <w:spacing w:after="0" w:line="240" w:lineRule="auto"/>
        <w:rPr>
          <w:rFonts w:cs="Tahoma"/>
        </w:rPr>
      </w:pPr>
      <w:r w:rsidRPr="00B635D5">
        <w:rPr>
          <w:rFonts w:cs="Tahoma"/>
        </w:rPr>
        <w:t>- Assicurazione medico / bagaglio</w:t>
      </w:r>
      <w:r w:rsidR="003A42C4">
        <w:rPr>
          <w:rFonts w:cs="Tahoma"/>
        </w:rPr>
        <w:t xml:space="preserve"> base</w:t>
      </w:r>
      <w:r w:rsidRPr="00B635D5">
        <w:rPr>
          <w:rFonts w:cs="Tahoma"/>
        </w:rPr>
        <w:t xml:space="preserve"> comprensiva di copertura per malattie pandemiche</w:t>
      </w:r>
      <w:r w:rsidR="003A42C4">
        <w:rPr>
          <w:rFonts w:cs="Tahoma"/>
        </w:rPr>
        <w:t xml:space="preserve"> durante il viaggio</w:t>
      </w:r>
    </w:p>
    <w:p w:rsidR="000C4EF3" w:rsidRPr="00B635D5" w:rsidRDefault="00DF3D55" w:rsidP="00DF3D55">
      <w:pPr>
        <w:spacing w:after="0" w:line="240" w:lineRule="auto"/>
        <w:rPr>
          <w:rFonts w:cs="Calibri"/>
        </w:rPr>
      </w:pPr>
      <w:r>
        <w:rPr>
          <w:rFonts w:cs="Tahoma"/>
        </w:rPr>
        <w:t xml:space="preserve">- </w:t>
      </w:r>
      <w:r w:rsidRPr="00182609">
        <w:rPr>
          <w:rFonts w:cs="Tahoma"/>
          <w:u w:val="single"/>
        </w:rPr>
        <w:t>Polizza annullamento viaggio</w:t>
      </w:r>
    </w:p>
    <w:p w:rsidR="000C4EF3" w:rsidRPr="000F1FDA" w:rsidRDefault="000C4EF3" w:rsidP="00336AC0">
      <w:pPr>
        <w:pStyle w:val="Nessunaspaziatura"/>
        <w:rPr>
          <w:rFonts w:cs="Calibri"/>
          <w:sz w:val="14"/>
          <w:szCs w:val="14"/>
        </w:rPr>
      </w:pPr>
    </w:p>
    <w:p w:rsidR="00336AC0" w:rsidRPr="00B635D5" w:rsidRDefault="00336AC0" w:rsidP="00336AC0">
      <w:pPr>
        <w:pStyle w:val="Nessunaspaziatura"/>
        <w:rPr>
          <w:rFonts w:cs="Calibri"/>
          <w:b/>
        </w:rPr>
      </w:pPr>
      <w:r w:rsidRPr="00B635D5">
        <w:rPr>
          <w:rFonts w:cs="Calibri"/>
          <w:b/>
        </w:rPr>
        <w:t>La quota non comprende:</w:t>
      </w:r>
    </w:p>
    <w:p w:rsidR="003A42C4" w:rsidRDefault="003A42C4" w:rsidP="003A42C4">
      <w:pPr>
        <w:pStyle w:val="Nessunaspaziatura"/>
        <w:rPr>
          <w:rFonts w:cs="Calibri"/>
        </w:rPr>
      </w:pPr>
      <w:r w:rsidRPr="003A42C4">
        <w:rPr>
          <w:rFonts w:cs="Calibri"/>
        </w:rPr>
        <w:t>-</w:t>
      </w:r>
      <w:r>
        <w:rPr>
          <w:rFonts w:cs="Calibri"/>
        </w:rPr>
        <w:t xml:space="preserve"> Pranzi</w:t>
      </w:r>
      <w:r w:rsidR="00DF3D55">
        <w:rPr>
          <w:rFonts w:cs="Calibri"/>
        </w:rPr>
        <w:t xml:space="preserve"> (ma ci sono gli stand gastronomici nei mercatini)</w:t>
      </w:r>
    </w:p>
    <w:p w:rsidR="00336AC0" w:rsidRPr="00B635D5" w:rsidRDefault="00336AC0" w:rsidP="00336AC0">
      <w:pPr>
        <w:pStyle w:val="Nessunaspaziatura"/>
        <w:rPr>
          <w:rFonts w:cs="Calibri"/>
        </w:rPr>
      </w:pPr>
      <w:r w:rsidRPr="00B635D5">
        <w:rPr>
          <w:rFonts w:cs="Calibri"/>
        </w:rPr>
        <w:t xml:space="preserve">- </w:t>
      </w:r>
      <w:r w:rsidR="005C7792" w:rsidRPr="00B635D5">
        <w:rPr>
          <w:rFonts w:cs="Calibri"/>
        </w:rPr>
        <w:t>E</w:t>
      </w:r>
      <w:r w:rsidRPr="00B635D5">
        <w:rPr>
          <w:rFonts w:cs="Calibri"/>
        </w:rPr>
        <w:t>ventuali</w:t>
      </w:r>
      <w:r w:rsidR="005C7792" w:rsidRPr="00B635D5">
        <w:rPr>
          <w:rFonts w:cs="Calibri"/>
        </w:rPr>
        <w:t xml:space="preserve"> </w:t>
      </w:r>
      <w:r w:rsidR="00F97053" w:rsidRPr="00B635D5">
        <w:rPr>
          <w:rFonts w:cs="Calibri"/>
        </w:rPr>
        <w:t xml:space="preserve">altri </w:t>
      </w:r>
      <w:r w:rsidRPr="00B635D5">
        <w:rPr>
          <w:rFonts w:cs="Calibri"/>
        </w:rPr>
        <w:t>ingressi</w:t>
      </w:r>
      <w:r w:rsidR="00F97053" w:rsidRPr="00B635D5">
        <w:rPr>
          <w:rFonts w:cs="Calibri"/>
        </w:rPr>
        <w:t xml:space="preserve"> non indicati</w:t>
      </w:r>
    </w:p>
    <w:p w:rsidR="00336AC0" w:rsidRPr="00B635D5" w:rsidRDefault="005C7792" w:rsidP="00336AC0">
      <w:pPr>
        <w:pStyle w:val="Nessunaspaziatura"/>
        <w:rPr>
          <w:rFonts w:cs="Calibri"/>
        </w:rPr>
      </w:pPr>
      <w:r w:rsidRPr="00B635D5">
        <w:rPr>
          <w:rFonts w:cs="Calibri"/>
        </w:rPr>
        <w:t xml:space="preserve">- </w:t>
      </w:r>
      <w:r w:rsidR="00127EFF" w:rsidRPr="00B635D5">
        <w:rPr>
          <w:rFonts w:cs="Calibri"/>
        </w:rPr>
        <w:t>G</w:t>
      </w:r>
      <w:r w:rsidRPr="00B635D5">
        <w:rPr>
          <w:rFonts w:cs="Calibri"/>
        </w:rPr>
        <w:t>li extra in genere</w:t>
      </w:r>
    </w:p>
    <w:p w:rsidR="00E54CF7" w:rsidRPr="00B635D5" w:rsidRDefault="00E54CF7" w:rsidP="00127EFF">
      <w:pPr>
        <w:pStyle w:val="Nessunaspaziatura"/>
        <w:rPr>
          <w:rFonts w:cs="Calibri"/>
        </w:rPr>
      </w:pPr>
      <w:r w:rsidRPr="00B635D5">
        <w:rPr>
          <w:rFonts w:cs="Calibri"/>
        </w:rPr>
        <w:t xml:space="preserve">- </w:t>
      </w:r>
      <w:r w:rsidR="00182609">
        <w:rPr>
          <w:rFonts w:cs="Calibri"/>
        </w:rPr>
        <w:t>Q</w:t>
      </w:r>
      <w:r w:rsidRPr="00B635D5">
        <w:rPr>
          <w:rFonts w:cs="Calibri"/>
        </w:rPr>
        <w:t>uanto non indicato ne “La quota comprende”</w:t>
      </w:r>
    </w:p>
    <w:p w:rsidR="00336AC0" w:rsidRPr="000F1FDA" w:rsidRDefault="00336AC0" w:rsidP="0034304D">
      <w:pPr>
        <w:pStyle w:val="Nessunaspaziatura"/>
        <w:rPr>
          <w:rFonts w:cs="Calibri"/>
          <w:sz w:val="14"/>
          <w:szCs w:val="14"/>
        </w:rPr>
      </w:pPr>
    </w:p>
    <w:p w:rsidR="00E54CF7" w:rsidRPr="00B635D5" w:rsidRDefault="00E54CF7" w:rsidP="0034304D">
      <w:pPr>
        <w:pStyle w:val="Nessunaspaziatura"/>
        <w:rPr>
          <w:rFonts w:cs="Calibri"/>
          <w:b/>
        </w:rPr>
      </w:pPr>
      <w:r w:rsidRPr="00B635D5">
        <w:rPr>
          <w:rFonts w:cs="Calibri"/>
          <w:b/>
        </w:rPr>
        <w:t>Documenti necessari:</w:t>
      </w:r>
    </w:p>
    <w:p w:rsidR="00E54CF7" w:rsidRPr="00182609" w:rsidRDefault="00E54CF7" w:rsidP="0034304D">
      <w:pPr>
        <w:pStyle w:val="Nessunaspaziatura"/>
        <w:rPr>
          <w:rFonts w:cs="Calibri"/>
          <w:i/>
          <w:color w:val="FF0000"/>
          <w:u w:val="single"/>
        </w:rPr>
      </w:pPr>
      <w:r w:rsidRPr="00B635D5">
        <w:rPr>
          <w:rFonts w:cs="Calibri"/>
        </w:rPr>
        <w:t>Carta di identità</w:t>
      </w:r>
      <w:r w:rsidR="00B635D5" w:rsidRPr="00B635D5">
        <w:rPr>
          <w:rFonts w:cs="Calibri"/>
        </w:rPr>
        <w:t xml:space="preserve"> valida per l’espatrio in corso di validità</w:t>
      </w:r>
      <w:r w:rsidR="003A42C4">
        <w:rPr>
          <w:rFonts w:cs="Calibri"/>
        </w:rPr>
        <w:t xml:space="preserve"> o passaporto</w:t>
      </w:r>
      <w:r w:rsidRPr="00B635D5">
        <w:rPr>
          <w:rFonts w:cs="Calibri"/>
        </w:rPr>
        <w:t xml:space="preserve">. </w:t>
      </w:r>
      <w:r w:rsidR="00CF7CA9">
        <w:rPr>
          <w:rFonts w:cs="Calibri"/>
          <w:i/>
          <w:color w:val="FF0000"/>
          <w:u w:val="single"/>
        </w:rPr>
        <w:t>Per motivi assicurativi si</w:t>
      </w:r>
      <w:r w:rsidRPr="00182609">
        <w:rPr>
          <w:rFonts w:cs="Calibri"/>
          <w:i/>
          <w:color w:val="FF0000"/>
          <w:u w:val="single"/>
        </w:rPr>
        <w:t xml:space="preserve"> prega di fornirne </w:t>
      </w:r>
      <w:r w:rsidR="00CF7CA9">
        <w:rPr>
          <w:rFonts w:cs="Calibri"/>
          <w:i/>
          <w:color w:val="FF0000"/>
          <w:u w:val="single"/>
        </w:rPr>
        <w:t xml:space="preserve">i dati  personali (Cognome e nome) </w:t>
      </w:r>
      <w:r w:rsidRPr="00182609">
        <w:rPr>
          <w:rFonts w:cs="Calibri"/>
          <w:i/>
          <w:color w:val="FF0000"/>
          <w:u w:val="single"/>
        </w:rPr>
        <w:t xml:space="preserve"> all’atto di iscrizione</w:t>
      </w:r>
      <w:r w:rsidR="00CF7CA9">
        <w:rPr>
          <w:rFonts w:cs="Calibri"/>
          <w:i/>
          <w:color w:val="FF0000"/>
          <w:u w:val="single"/>
        </w:rPr>
        <w:t xml:space="preserve"> come riportati nel documento</w:t>
      </w:r>
      <w:r w:rsidRPr="00182609">
        <w:rPr>
          <w:rFonts w:cs="Calibri"/>
          <w:i/>
          <w:color w:val="FF0000"/>
          <w:u w:val="single"/>
        </w:rPr>
        <w:t>.</w:t>
      </w:r>
    </w:p>
    <w:p w:rsidR="00E54CF7" w:rsidRDefault="00E54CF7" w:rsidP="0034304D">
      <w:pPr>
        <w:pStyle w:val="Nessunaspaziatura"/>
        <w:rPr>
          <w:rFonts w:cs="Calibri"/>
          <w:sz w:val="24"/>
          <w:szCs w:val="24"/>
        </w:rPr>
      </w:pPr>
    </w:p>
    <w:p w:rsidR="00AB17FF" w:rsidRPr="00075860" w:rsidRDefault="00AB17FF" w:rsidP="00AB17FF">
      <w:pPr>
        <w:autoSpaceDE w:val="0"/>
        <w:autoSpaceDN w:val="0"/>
        <w:adjustRightInd w:val="0"/>
        <w:spacing w:after="0"/>
        <w:rPr>
          <w:rFonts w:ascii="Arial" w:hAnsi="Arial" w:cs="Arial"/>
          <w:b/>
          <w:lang w:eastAsia="it-IT" w:bidi="en-US"/>
        </w:rPr>
      </w:pPr>
      <w:r w:rsidRPr="00AB17FF">
        <w:rPr>
          <w:rFonts w:ascii="Arial" w:hAnsi="Arial" w:cs="Arial"/>
          <w:b/>
          <w:lang w:eastAsia="it-IT" w:bidi="en-US"/>
        </w:rPr>
        <w:t>Iscrizioni entro il 0</w:t>
      </w:r>
      <w:r w:rsidRPr="00075860">
        <w:rPr>
          <w:rFonts w:ascii="Arial" w:hAnsi="Arial" w:cs="Arial"/>
          <w:b/>
          <w:lang w:eastAsia="it-IT" w:bidi="en-US"/>
        </w:rPr>
        <w:t xml:space="preserve">30 Ottobre </w:t>
      </w:r>
      <w:r w:rsidRPr="00AB17FF">
        <w:rPr>
          <w:rFonts w:ascii="Arial" w:hAnsi="Arial" w:cs="Arial"/>
          <w:b/>
          <w:lang w:eastAsia="it-IT" w:bidi="en-US"/>
        </w:rPr>
        <w:t xml:space="preserve">2022 con email al </w:t>
      </w:r>
      <w:hyperlink r:id="rId17" w:history="1">
        <w:r w:rsidRPr="00075860">
          <w:rPr>
            <w:rFonts w:ascii="Arial" w:hAnsi="Arial" w:cs="Arial"/>
            <w:b/>
            <w:color w:val="0000FF"/>
            <w:u w:val="single"/>
            <w:lang w:bidi="en-US"/>
          </w:rPr>
          <w:t>circolovicenza@alice.it</w:t>
        </w:r>
      </w:hyperlink>
      <w:r w:rsidRPr="00AB17FF">
        <w:rPr>
          <w:rFonts w:ascii="Arial" w:hAnsi="Arial" w:cs="Arial"/>
          <w:b/>
          <w:lang w:eastAsia="it-IT" w:bidi="en-US"/>
        </w:rPr>
        <w:t xml:space="preserve"> </w:t>
      </w:r>
    </w:p>
    <w:p w:rsidR="00AB17FF" w:rsidRPr="00075860" w:rsidRDefault="00AB17FF" w:rsidP="00AB17FF">
      <w:pPr>
        <w:autoSpaceDE w:val="0"/>
        <w:autoSpaceDN w:val="0"/>
        <w:adjustRightInd w:val="0"/>
        <w:spacing w:after="0"/>
        <w:rPr>
          <w:rFonts w:ascii="Arial" w:hAnsi="Arial" w:cs="Arial"/>
          <w:b/>
          <w:lang w:eastAsia="it-IT" w:bidi="en-US"/>
        </w:rPr>
      </w:pPr>
      <w:r w:rsidRPr="00075860">
        <w:rPr>
          <w:rFonts w:ascii="Arial" w:hAnsi="Arial" w:cs="Arial"/>
          <w:b/>
          <w:lang w:eastAsia="it-IT" w:bidi="en-US"/>
        </w:rPr>
        <w:t xml:space="preserve">e </w:t>
      </w:r>
      <w:r w:rsidRPr="00AB17FF">
        <w:rPr>
          <w:rFonts w:ascii="Arial" w:hAnsi="Arial" w:cs="Arial"/>
          <w:b/>
          <w:lang w:eastAsia="it-IT" w:bidi="en-US"/>
        </w:rPr>
        <w:t xml:space="preserve">preferibilmente al referente </w:t>
      </w:r>
      <w:r w:rsidRPr="00075860">
        <w:rPr>
          <w:rFonts w:ascii="Arial" w:hAnsi="Arial" w:cs="Arial"/>
          <w:b/>
          <w:lang w:eastAsia="it-IT" w:bidi="en-US"/>
        </w:rPr>
        <w:t xml:space="preserve">Maurizio </w:t>
      </w:r>
      <w:proofErr w:type="spellStart"/>
      <w:r w:rsidRPr="00075860">
        <w:rPr>
          <w:rFonts w:ascii="Arial" w:hAnsi="Arial" w:cs="Arial"/>
          <w:b/>
          <w:lang w:eastAsia="it-IT" w:bidi="en-US"/>
        </w:rPr>
        <w:t>Bisollo</w:t>
      </w:r>
      <w:proofErr w:type="spellEnd"/>
      <w:r w:rsidRPr="00075860">
        <w:rPr>
          <w:rFonts w:ascii="Arial" w:hAnsi="Arial" w:cs="Arial"/>
          <w:b/>
          <w:lang w:eastAsia="it-IT" w:bidi="en-US"/>
        </w:rPr>
        <w:t xml:space="preserve"> </w:t>
      </w:r>
      <w:hyperlink r:id="rId18" w:history="1">
        <w:r w:rsidRPr="00075860">
          <w:rPr>
            <w:rStyle w:val="Collegamentoipertestuale"/>
            <w:rFonts w:ascii="Arial" w:hAnsi="Arial" w:cs="Arial"/>
            <w:b/>
            <w:lang w:eastAsia="it-IT" w:bidi="en-US"/>
          </w:rPr>
          <w:t>maurizio.bisollo@alice.it</w:t>
        </w:r>
      </w:hyperlink>
      <w:r w:rsidRPr="00075860">
        <w:rPr>
          <w:rFonts w:ascii="Arial" w:hAnsi="Arial" w:cs="Arial"/>
          <w:b/>
          <w:lang w:eastAsia="it-IT" w:bidi="en-US"/>
        </w:rPr>
        <w:t xml:space="preserve"> </w:t>
      </w:r>
      <w:r w:rsidR="00075860" w:rsidRPr="00075860">
        <w:rPr>
          <w:rFonts w:ascii="Arial" w:hAnsi="Arial" w:cs="Arial"/>
          <w:b/>
          <w:lang w:eastAsia="it-IT" w:bidi="en-US"/>
        </w:rPr>
        <w:t>Tel. 3336840668</w:t>
      </w:r>
    </w:p>
    <w:p w:rsidR="00AB17FF" w:rsidRPr="00AB17FF" w:rsidRDefault="00AB17FF" w:rsidP="00AB17FF">
      <w:pPr>
        <w:autoSpaceDE w:val="0"/>
        <w:autoSpaceDN w:val="0"/>
        <w:adjustRightInd w:val="0"/>
        <w:spacing w:after="0"/>
        <w:rPr>
          <w:bCs/>
          <w:sz w:val="24"/>
          <w:szCs w:val="24"/>
          <w:lang w:bidi="en-US"/>
        </w:rPr>
      </w:pPr>
      <w:r>
        <w:rPr>
          <w:bCs/>
          <w:sz w:val="24"/>
          <w:szCs w:val="24"/>
          <w:lang w:bidi="en-US"/>
        </w:rPr>
        <w:t>invian</w:t>
      </w:r>
      <w:r w:rsidRPr="00AB17FF">
        <w:rPr>
          <w:bCs/>
          <w:sz w:val="24"/>
          <w:szCs w:val="24"/>
          <w:lang w:bidi="en-US"/>
        </w:rPr>
        <w:t>do il modulo che trovato qui allegato, compilato e firmato</w:t>
      </w:r>
    </w:p>
    <w:p w:rsidR="00AB17FF" w:rsidRPr="00AB17FF" w:rsidRDefault="00AB17FF" w:rsidP="00AB17FF">
      <w:pPr>
        <w:spacing w:after="0"/>
        <w:jc w:val="center"/>
        <w:rPr>
          <w:rFonts w:ascii="Arial" w:hAnsi="Arial" w:cs="Arial"/>
          <w:sz w:val="24"/>
          <w:szCs w:val="24"/>
          <w:lang w:bidi="en-US"/>
        </w:rPr>
      </w:pPr>
    </w:p>
    <w:p w:rsidR="00AB17FF" w:rsidRDefault="00AB17FF" w:rsidP="00AB17FF">
      <w:pPr>
        <w:spacing w:after="0"/>
        <w:rPr>
          <w:rFonts w:ascii="Arial" w:hAnsi="Arial" w:cs="Arial"/>
          <w:sz w:val="24"/>
          <w:szCs w:val="24"/>
          <w:lang w:bidi="en-US"/>
        </w:rPr>
      </w:pPr>
      <w:r w:rsidRPr="00AB17FF">
        <w:rPr>
          <w:rFonts w:ascii="Arial" w:hAnsi="Arial" w:cs="Arial"/>
          <w:sz w:val="24"/>
          <w:szCs w:val="24"/>
          <w:lang w:bidi="en-US"/>
        </w:rPr>
        <w:t xml:space="preserve">Vicenza, </w:t>
      </w:r>
      <w:r>
        <w:rPr>
          <w:rFonts w:ascii="Arial" w:hAnsi="Arial" w:cs="Arial"/>
          <w:sz w:val="24"/>
          <w:szCs w:val="24"/>
          <w:lang w:bidi="en-US"/>
        </w:rPr>
        <w:t xml:space="preserve">21 ottobre </w:t>
      </w:r>
      <w:r w:rsidRPr="00AB17FF">
        <w:rPr>
          <w:rFonts w:ascii="Arial" w:hAnsi="Arial" w:cs="Arial"/>
          <w:sz w:val="24"/>
          <w:szCs w:val="24"/>
          <w:lang w:bidi="en-US"/>
        </w:rPr>
        <w:t>2022</w:t>
      </w:r>
    </w:p>
    <w:p w:rsidR="00AB17FF" w:rsidRDefault="00AB17FF" w:rsidP="00AB17FF">
      <w:pPr>
        <w:spacing w:after="0"/>
        <w:rPr>
          <w:rFonts w:ascii="Arial" w:hAnsi="Arial" w:cs="Arial"/>
          <w:sz w:val="24"/>
          <w:szCs w:val="24"/>
          <w:lang w:bidi="en-US"/>
        </w:rPr>
      </w:pPr>
    </w:p>
    <w:p w:rsidR="00AB17FF" w:rsidRDefault="00075860" w:rsidP="00075860">
      <w:pPr>
        <w:tabs>
          <w:tab w:val="left" w:pos="4500"/>
        </w:tabs>
        <w:spacing w:after="0"/>
        <w:rPr>
          <w:rFonts w:ascii="Arial" w:hAnsi="Arial" w:cs="Arial"/>
          <w:sz w:val="24"/>
          <w:szCs w:val="24"/>
          <w:lang w:bidi="en-US"/>
        </w:rPr>
      </w:pPr>
      <w:r>
        <w:rPr>
          <w:rFonts w:ascii="Arial" w:hAnsi="Arial" w:cs="Arial"/>
          <w:sz w:val="24"/>
          <w:szCs w:val="24"/>
          <w:lang w:bidi="en-US"/>
        </w:rPr>
        <w:tab/>
      </w:r>
    </w:p>
    <w:p w:rsidR="00AB17FF" w:rsidRDefault="00AB17FF" w:rsidP="00AB17FF">
      <w:pPr>
        <w:spacing w:after="0"/>
        <w:rPr>
          <w:rFonts w:ascii="Arial" w:hAnsi="Arial" w:cs="Arial"/>
          <w:sz w:val="24"/>
          <w:szCs w:val="24"/>
          <w:lang w:bidi="en-US"/>
        </w:rPr>
      </w:pPr>
    </w:p>
    <w:p w:rsidR="00AB17FF" w:rsidRDefault="00AB17FF" w:rsidP="00AB17FF">
      <w:pPr>
        <w:spacing w:after="0"/>
        <w:rPr>
          <w:rFonts w:ascii="Arial" w:hAnsi="Arial" w:cs="Arial"/>
          <w:sz w:val="24"/>
          <w:szCs w:val="24"/>
          <w:lang w:bidi="en-US"/>
        </w:rPr>
      </w:pPr>
    </w:p>
    <w:p w:rsidR="00AB17FF" w:rsidRPr="00AB17FF" w:rsidRDefault="00AB17FF" w:rsidP="00AB17FF">
      <w:pPr>
        <w:spacing w:after="0"/>
        <w:rPr>
          <w:rFonts w:ascii="Arial" w:hAnsi="Arial" w:cs="Arial"/>
          <w:sz w:val="24"/>
          <w:szCs w:val="24"/>
          <w:lang w:bidi="en-US"/>
        </w:rPr>
      </w:pPr>
      <w:r w:rsidRPr="00AB17FF">
        <w:rPr>
          <w:rFonts w:ascii="Arial" w:hAnsi="Arial" w:cs="Arial"/>
          <w:sz w:val="24"/>
          <w:szCs w:val="24"/>
          <w:lang w:bidi="en-US"/>
        </w:rPr>
        <w:tab/>
        <w:t xml:space="preserve">                  </w:t>
      </w:r>
      <w:r w:rsidRPr="00AB17FF">
        <w:rPr>
          <w:rFonts w:ascii="Arial" w:hAnsi="Arial" w:cs="Arial"/>
          <w:sz w:val="24"/>
          <w:szCs w:val="24"/>
          <w:lang w:bidi="en-US"/>
        </w:rPr>
        <w:tab/>
      </w:r>
      <w:r w:rsidRPr="00AB17FF">
        <w:rPr>
          <w:rFonts w:ascii="Arial" w:hAnsi="Arial" w:cs="Arial"/>
          <w:sz w:val="24"/>
          <w:szCs w:val="24"/>
          <w:lang w:bidi="en-US"/>
        </w:rPr>
        <w:tab/>
      </w:r>
      <w:r w:rsidRPr="00AB17FF">
        <w:rPr>
          <w:rFonts w:ascii="Arial" w:hAnsi="Arial" w:cs="Arial"/>
          <w:sz w:val="24"/>
          <w:szCs w:val="24"/>
          <w:lang w:bidi="en-US"/>
        </w:rPr>
        <w:tab/>
      </w:r>
      <w:r w:rsidRPr="00AB17FF">
        <w:rPr>
          <w:rFonts w:ascii="Arial" w:hAnsi="Arial" w:cs="Arial"/>
          <w:sz w:val="24"/>
          <w:szCs w:val="24"/>
          <w:lang w:bidi="en-US"/>
        </w:rPr>
        <w:tab/>
      </w:r>
      <w:r w:rsidRPr="00AB17FF">
        <w:rPr>
          <w:rFonts w:ascii="Arial" w:hAnsi="Arial" w:cs="Arial"/>
          <w:sz w:val="24"/>
          <w:szCs w:val="24"/>
          <w:lang w:bidi="en-US"/>
        </w:rPr>
        <w:tab/>
      </w:r>
      <w:r w:rsidRPr="00AB17FF">
        <w:rPr>
          <w:rFonts w:ascii="Arial" w:hAnsi="Arial" w:cs="Arial"/>
          <w:sz w:val="24"/>
          <w:szCs w:val="24"/>
          <w:lang w:bidi="en-US"/>
        </w:rPr>
        <w:tab/>
        <w:t>Il Circolo</w:t>
      </w:r>
    </w:p>
    <w:p w:rsidR="00AB17FF" w:rsidRDefault="00AB17FF" w:rsidP="00AB17FF">
      <w:pPr>
        <w:spacing w:line="264" w:lineRule="auto"/>
        <w:jc w:val="center"/>
        <w:rPr>
          <w:rFonts w:ascii="Arial" w:hAnsi="Arial" w:cs="Arial"/>
          <w:sz w:val="20"/>
          <w:szCs w:val="20"/>
          <w:lang w:eastAsia="it-IT" w:bidi="en-US"/>
        </w:rPr>
      </w:pPr>
    </w:p>
    <w:p w:rsidR="00750C74" w:rsidRDefault="00750C74" w:rsidP="00AB17FF">
      <w:pPr>
        <w:spacing w:line="264" w:lineRule="auto"/>
        <w:jc w:val="center"/>
        <w:rPr>
          <w:rFonts w:ascii="Arial" w:hAnsi="Arial" w:cs="Arial"/>
          <w:sz w:val="20"/>
          <w:szCs w:val="20"/>
          <w:lang w:eastAsia="it-IT" w:bidi="en-US"/>
        </w:rPr>
      </w:pPr>
    </w:p>
    <w:p w:rsidR="00750C74" w:rsidRDefault="00750C74" w:rsidP="00AB17FF">
      <w:pPr>
        <w:spacing w:line="264" w:lineRule="auto"/>
        <w:jc w:val="center"/>
        <w:rPr>
          <w:rFonts w:ascii="Arial" w:hAnsi="Arial" w:cs="Arial"/>
          <w:sz w:val="20"/>
          <w:szCs w:val="20"/>
          <w:lang w:eastAsia="it-IT" w:bidi="en-US"/>
        </w:rPr>
      </w:pPr>
    </w:p>
    <w:p w:rsidR="00750C74" w:rsidRDefault="00750C74" w:rsidP="00AB17FF">
      <w:pPr>
        <w:spacing w:line="264" w:lineRule="auto"/>
        <w:jc w:val="center"/>
        <w:rPr>
          <w:rFonts w:ascii="Arial" w:hAnsi="Arial" w:cs="Arial"/>
          <w:sz w:val="20"/>
          <w:szCs w:val="20"/>
          <w:lang w:eastAsia="it-IT" w:bidi="en-US"/>
        </w:rPr>
      </w:pPr>
    </w:p>
    <w:p w:rsidR="00750C74" w:rsidRPr="00AB17FF" w:rsidRDefault="00750C74" w:rsidP="00AB17FF">
      <w:pPr>
        <w:spacing w:line="264" w:lineRule="auto"/>
        <w:jc w:val="center"/>
        <w:rPr>
          <w:rFonts w:ascii="Arial" w:hAnsi="Arial" w:cs="Arial"/>
          <w:sz w:val="20"/>
          <w:szCs w:val="20"/>
          <w:lang w:eastAsia="it-IT" w:bidi="en-US"/>
        </w:rPr>
      </w:pPr>
    </w:p>
    <w:p w:rsidR="00BC4A8E" w:rsidRDefault="0091651F" w:rsidP="00BC4A8E">
      <w:pPr>
        <w:pStyle w:val="Nessunaspaziatura"/>
        <w:rPr>
          <w:rFonts w:cs="Calibri"/>
          <w:b/>
          <w:sz w:val="24"/>
          <w:szCs w:val="24"/>
        </w:rPr>
      </w:pPr>
      <w:r>
        <w:rPr>
          <w:noProof/>
          <w:sz w:val="18"/>
          <w:szCs w:val="18"/>
          <w:lang w:eastAsia="it-IT"/>
        </w:rPr>
        <w:lastRenderedPageBreak/>
        <w:drawing>
          <wp:inline distT="0" distB="0" distL="0" distR="0">
            <wp:extent cx="2371725" cy="714375"/>
            <wp:effectExtent l="0" t="0" r="9525" b="9525"/>
            <wp:docPr id="5" name="Immagine 5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7FF" w:rsidRDefault="00AB17FF" w:rsidP="00BC4A8E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bidi="en-US"/>
        </w:rPr>
      </w:pPr>
    </w:p>
    <w:p w:rsidR="00AB17FF" w:rsidRDefault="00AB17FF" w:rsidP="00BC4A8E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bidi="en-US"/>
        </w:rPr>
      </w:pPr>
      <w:r w:rsidRPr="00AB17FF">
        <w:rPr>
          <w:rFonts w:ascii="Arial" w:hAnsi="Arial" w:cs="Arial"/>
          <w:sz w:val="20"/>
          <w:szCs w:val="20"/>
          <w:lang w:bidi="en-US"/>
        </w:rPr>
        <w:t>Il sottoscritto/a .......................................................................</w:t>
      </w:r>
      <w:r>
        <w:rPr>
          <w:rFonts w:ascii="Arial" w:hAnsi="Arial" w:cs="Arial"/>
          <w:sz w:val="20"/>
          <w:szCs w:val="20"/>
          <w:lang w:bidi="en-US"/>
        </w:rPr>
        <w:t>................</w:t>
      </w:r>
      <w:r w:rsidRPr="00AB17FF">
        <w:rPr>
          <w:rFonts w:ascii="Arial" w:hAnsi="Arial" w:cs="Arial"/>
          <w:sz w:val="20"/>
          <w:szCs w:val="20"/>
          <w:lang w:bidi="en-US"/>
        </w:rPr>
        <w:t>.............socio Effettivo / Aggregato</w:t>
      </w:r>
    </w:p>
    <w:p w:rsidR="00AB17FF" w:rsidRPr="00AB17FF" w:rsidRDefault="00AB17FF" w:rsidP="00BC4A8E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bidi="en-US"/>
        </w:rPr>
      </w:pPr>
      <w:r>
        <w:rPr>
          <w:rFonts w:ascii="Arial" w:hAnsi="Arial" w:cs="Arial"/>
          <w:sz w:val="20"/>
          <w:szCs w:val="20"/>
          <w:lang w:bidi="en-US"/>
        </w:rPr>
        <w:t>iscrive sé</w:t>
      </w:r>
      <w:r w:rsidRPr="00AB17FF">
        <w:rPr>
          <w:rFonts w:ascii="Arial" w:hAnsi="Arial" w:cs="Arial"/>
          <w:sz w:val="20"/>
          <w:szCs w:val="20"/>
          <w:lang w:bidi="en-US"/>
        </w:rPr>
        <w:t xml:space="preserve"> stesso e i seguenti familiari (pure regolarmente iscritti al Circolo)  </w:t>
      </w:r>
      <w:r>
        <w:rPr>
          <w:rFonts w:ascii="Arial" w:hAnsi="Arial" w:cs="Arial"/>
          <w:sz w:val="20"/>
          <w:szCs w:val="20"/>
          <w:lang w:bidi="en-US"/>
        </w:rPr>
        <w:t xml:space="preserve">alla GITA STRENNA 2022 </w:t>
      </w:r>
    </w:p>
    <w:p w:rsidR="00AB17FF" w:rsidRPr="00AB17FF" w:rsidRDefault="00AB17FF" w:rsidP="00BC4A8E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bidi="en-US"/>
        </w:rPr>
      </w:pPr>
      <w:r w:rsidRPr="00AB17FF">
        <w:rPr>
          <w:rFonts w:ascii="Arial" w:hAnsi="Arial" w:cs="Arial"/>
          <w:sz w:val="20"/>
          <w:szCs w:val="20"/>
          <w:lang w:bidi="en-US"/>
        </w:rPr>
        <w:t>........................................................................         ...................................................................</w:t>
      </w:r>
    </w:p>
    <w:p w:rsidR="00AB17FF" w:rsidRPr="00AB17FF" w:rsidRDefault="00AB17FF" w:rsidP="00BC4A8E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bidi="en-US"/>
        </w:rPr>
      </w:pPr>
      <w:r w:rsidRPr="00AB17FF">
        <w:rPr>
          <w:rFonts w:ascii="Arial" w:hAnsi="Arial" w:cs="Arial"/>
          <w:sz w:val="20"/>
          <w:szCs w:val="20"/>
          <w:lang w:bidi="en-US"/>
        </w:rPr>
        <w:t>........................................................................         ...................................................................</w:t>
      </w:r>
    </w:p>
    <w:p w:rsidR="00AB17FF" w:rsidRPr="00AB17FF" w:rsidRDefault="00AB17FF" w:rsidP="00BC4A8E">
      <w:pPr>
        <w:rPr>
          <w:rFonts w:ascii="Times New Roman" w:hAnsi="Times New Roman"/>
          <w:bCs/>
          <w:sz w:val="18"/>
          <w:szCs w:val="18"/>
          <w:lang w:bidi="en-US"/>
        </w:rPr>
      </w:pPr>
    </w:p>
    <w:p w:rsidR="00AB17FF" w:rsidRPr="00AB17FF" w:rsidRDefault="00AB17FF" w:rsidP="00BC4A8E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bidi="en-US"/>
        </w:rPr>
      </w:pPr>
      <w:r w:rsidRPr="00AB17FF">
        <w:rPr>
          <w:rFonts w:ascii="Arial" w:hAnsi="Arial" w:cs="Arial"/>
          <w:sz w:val="20"/>
          <w:szCs w:val="20"/>
          <w:lang w:bidi="en-US"/>
        </w:rPr>
        <w:t xml:space="preserve">e conferma di aver effettuato a UniCredit Circolo Vicenza il relativo bonifico di acconto </w:t>
      </w:r>
    </w:p>
    <w:p w:rsidR="00AB17FF" w:rsidRPr="00AB17FF" w:rsidRDefault="00AB17FF" w:rsidP="00BC4A8E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bidi="en-US"/>
        </w:rPr>
      </w:pPr>
      <w:r w:rsidRPr="00AB17FF">
        <w:rPr>
          <w:rFonts w:ascii="Arial" w:hAnsi="Arial" w:cs="Arial"/>
          <w:sz w:val="20"/>
          <w:szCs w:val="20"/>
          <w:lang w:bidi="en-US"/>
        </w:rPr>
        <w:t>con causale “</w:t>
      </w:r>
      <w:r>
        <w:rPr>
          <w:rFonts w:ascii="Arial" w:hAnsi="Arial" w:cs="Arial"/>
          <w:sz w:val="20"/>
          <w:szCs w:val="20"/>
          <w:lang w:bidi="en-US"/>
        </w:rPr>
        <w:t xml:space="preserve">GITA STRENNA </w:t>
      </w:r>
      <w:r w:rsidRPr="00AB17FF">
        <w:rPr>
          <w:rFonts w:ascii="Arial" w:hAnsi="Arial" w:cs="Arial"/>
          <w:sz w:val="20"/>
          <w:szCs w:val="20"/>
          <w:lang w:bidi="en-US"/>
        </w:rPr>
        <w:t>2022” di euro        ..........................................................</w:t>
      </w:r>
    </w:p>
    <w:p w:rsidR="00AB17FF" w:rsidRPr="00AB17FF" w:rsidRDefault="00AB17FF" w:rsidP="00BC4A8E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u w:val="single"/>
          <w:lang w:bidi="en-US"/>
        </w:rPr>
      </w:pPr>
      <w:r w:rsidRPr="00AB17FF">
        <w:rPr>
          <w:rFonts w:ascii="Arial" w:hAnsi="Arial" w:cs="Arial"/>
          <w:sz w:val="20"/>
          <w:szCs w:val="20"/>
          <w:lang w:bidi="en-US"/>
        </w:rPr>
        <w:t xml:space="preserve">al conto corrente beneficiario intestato a </w:t>
      </w:r>
      <w:r w:rsidR="00BC4A8E">
        <w:rPr>
          <w:rFonts w:ascii="Arial" w:hAnsi="Arial" w:cs="Arial"/>
          <w:sz w:val="20"/>
          <w:szCs w:val="20"/>
          <w:lang w:bidi="en-US"/>
        </w:rPr>
        <w:t xml:space="preserve">Unicredit </w:t>
      </w:r>
      <w:r w:rsidRPr="00AB17FF">
        <w:rPr>
          <w:rFonts w:ascii="Arial" w:hAnsi="Arial" w:cs="Arial"/>
          <w:sz w:val="20"/>
          <w:szCs w:val="20"/>
          <w:lang w:bidi="en-US"/>
        </w:rPr>
        <w:t>Circolo</w:t>
      </w:r>
      <w:r w:rsidR="00BC4A8E">
        <w:rPr>
          <w:rFonts w:ascii="Arial" w:hAnsi="Arial" w:cs="Arial"/>
          <w:sz w:val="20"/>
          <w:szCs w:val="20"/>
          <w:lang w:bidi="en-US"/>
        </w:rPr>
        <w:t xml:space="preserve"> Vicenza </w:t>
      </w:r>
      <w:r w:rsidRPr="00AB17FF">
        <w:rPr>
          <w:rFonts w:ascii="Arial" w:hAnsi="Arial" w:cs="Arial"/>
          <w:sz w:val="20"/>
          <w:szCs w:val="20"/>
          <w:lang w:bidi="en-US"/>
        </w:rPr>
        <w:t xml:space="preserve">numero   </w:t>
      </w:r>
      <w:r w:rsidRPr="00AB17FF">
        <w:rPr>
          <w:rFonts w:ascii="Arial" w:hAnsi="Arial" w:cs="Arial"/>
          <w:b/>
          <w:sz w:val="20"/>
          <w:szCs w:val="20"/>
          <w:u w:val="single"/>
          <w:lang w:bidi="en-US"/>
        </w:rPr>
        <w:t>IT79Y0200811820000015754559</w:t>
      </w:r>
    </w:p>
    <w:p w:rsidR="00AB17FF" w:rsidRPr="00AB17FF" w:rsidRDefault="00AB17FF" w:rsidP="00AB17FF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bidi="en-US"/>
        </w:rPr>
      </w:pPr>
    </w:p>
    <w:p w:rsidR="00AB17FF" w:rsidRDefault="00AB17FF" w:rsidP="00BC4A8E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bidi="en-US"/>
        </w:rPr>
      </w:pPr>
      <w:r w:rsidRPr="00AB17FF">
        <w:rPr>
          <w:rFonts w:ascii="Arial" w:hAnsi="Arial" w:cs="Arial"/>
          <w:sz w:val="20"/>
          <w:szCs w:val="20"/>
          <w:lang w:bidi="en-US"/>
        </w:rPr>
        <w:t>e-mail.........................</w:t>
      </w:r>
      <w:r w:rsidR="00BC4A8E">
        <w:rPr>
          <w:rFonts w:ascii="Arial" w:hAnsi="Arial" w:cs="Arial"/>
          <w:sz w:val="20"/>
          <w:szCs w:val="20"/>
          <w:lang w:bidi="en-US"/>
        </w:rPr>
        <w:t>.........</w:t>
      </w:r>
      <w:r w:rsidRPr="00AB17FF">
        <w:rPr>
          <w:rFonts w:ascii="Arial" w:hAnsi="Arial" w:cs="Arial"/>
          <w:sz w:val="20"/>
          <w:szCs w:val="20"/>
          <w:lang w:bidi="en-US"/>
        </w:rPr>
        <w:t>.............................................................  cellulare...............................................</w:t>
      </w:r>
    </w:p>
    <w:p w:rsidR="00BC4A8E" w:rsidRDefault="00BC4A8E" w:rsidP="00BC4A8E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bidi="en-US"/>
        </w:rPr>
      </w:pPr>
    </w:p>
    <w:p w:rsidR="00BC4A8E" w:rsidRPr="00BC4A8E" w:rsidRDefault="00BC4A8E" w:rsidP="00BC4A8E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bidi="en-US"/>
        </w:rPr>
      </w:pPr>
      <w:r w:rsidRPr="00BC4A8E">
        <w:rPr>
          <w:rFonts w:ascii="Arial" w:hAnsi="Arial" w:cs="Arial"/>
          <w:sz w:val="20"/>
          <w:szCs w:val="20"/>
          <w:lang w:bidi="en-US"/>
        </w:rPr>
        <w:t xml:space="preserve">Data.................... </w:t>
      </w:r>
      <w:r w:rsidRPr="00BC4A8E">
        <w:rPr>
          <w:rFonts w:ascii="Arial" w:hAnsi="Arial" w:cs="Arial"/>
          <w:sz w:val="20"/>
          <w:szCs w:val="20"/>
          <w:lang w:bidi="en-US"/>
        </w:rPr>
        <w:tab/>
      </w:r>
      <w:r w:rsidRPr="00BC4A8E">
        <w:rPr>
          <w:rFonts w:ascii="Arial" w:hAnsi="Arial" w:cs="Arial"/>
          <w:sz w:val="20"/>
          <w:szCs w:val="20"/>
          <w:lang w:bidi="en-US"/>
        </w:rPr>
        <w:tab/>
      </w:r>
      <w:r w:rsidRPr="00BC4A8E">
        <w:rPr>
          <w:rFonts w:ascii="Arial" w:hAnsi="Arial" w:cs="Arial"/>
          <w:sz w:val="20"/>
          <w:szCs w:val="20"/>
          <w:lang w:bidi="en-US"/>
        </w:rPr>
        <w:tab/>
      </w:r>
      <w:r w:rsidRPr="00BC4A8E">
        <w:rPr>
          <w:rFonts w:ascii="Arial" w:hAnsi="Arial" w:cs="Arial"/>
          <w:sz w:val="20"/>
          <w:szCs w:val="20"/>
          <w:lang w:bidi="en-US"/>
        </w:rPr>
        <w:tab/>
      </w:r>
      <w:r w:rsidRPr="00BC4A8E">
        <w:rPr>
          <w:rFonts w:ascii="Arial" w:hAnsi="Arial" w:cs="Arial"/>
          <w:sz w:val="20"/>
          <w:szCs w:val="20"/>
          <w:lang w:bidi="en-US"/>
        </w:rPr>
        <w:tab/>
      </w:r>
      <w:r w:rsidRPr="00BC4A8E">
        <w:rPr>
          <w:rFonts w:ascii="Arial" w:hAnsi="Arial" w:cs="Arial"/>
          <w:sz w:val="20"/>
          <w:szCs w:val="20"/>
          <w:lang w:bidi="en-US"/>
        </w:rPr>
        <w:tab/>
        <w:t>Firma....................................................</w:t>
      </w:r>
    </w:p>
    <w:p w:rsidR="00BC4A8E" w:rsidRDefault="00BC4A8E" w:rsidP="00BC4A8E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bidi="en-US"/>
        </w:rPr>
      </w:pPr>
    </w:p>
    <w:p w:rsidR="007A2D6F" w:rsidRPr="007A2D6F" w:rsidRDefault="007A2D6F" w:rsidP="007A2D6F">
      <w:pPr>
        <w:jc w:val="both"/>
        <w:rPr>
          <w:rFonts w:cs="Calibri"/>
          <w:i/>
          <w:iCs/>
          <w:sz w:val="16"/>
          <w:szCs w:val="16"/>
          <w:lang w:bidi="en-US"/>
        </w:rPr>
      </w:pPr>
      <w:r w:rsidRPr="007A2D6F">
        <w:rPr>
          <w:rFonts w:cs="Calibri"/>
          <w:i/>
          <w:iCs/>
          <w:sz w:val="16"/>
          <w:szCs w:val="16"/>
          <w:lang w:bidi="en-US"/>
        </w:rPr>
        <w:t xml:space="preserve">PRIVACY: Avendo preso atto dell’informativa fornitami da UniCredit Circolo Vicenza sui contenuti, diritti e doveri sanciti dal Regolamento Europeo (UE / 2016/679) in tema di protezione dati, informativa comunque sempre consultabile sul sito del Circolo stesso (unicreditcircolovicenza.it) </w:t>
      </w:r>
      <w:r w:rsidRPr="007A2D6F">
        <w:rPr>
          <w:rFonts w:cs="Calibri"/>
          <w:b/>
          <w:i/>
          <w:iCs/>
          <w:sz w:val="16"/>
          <w:szCs w:val="16"/>
          <w:lang w:bidi="en-US"/>
        </w:rPr>
        <w:t xml:space="preserve">consento </w:t>
      </w:r>
      <w:r w:rsidRPr="007A2D6F">
        <w:rPr>
          <w:rFonts w:cs="Calibri"/>
          <w:i/>
          <w:iCs/>
          <w:sz w:val="16"/>
          <w:szCs w:val="16"/>
          <w:lang w:bidi="en-US"/>
        </w:rPr>
        <w:t>a UniCredit Circolo Vicenza di trattare i miei dati per l’organizzazione ed erogazione dei servizi richiesti in questa circolare.</w:t>
      </w:r>
    </w:p>
    <w:p w:rsidR="007A2D6F" w:rsidRPr="007A2D6F" w:rsidRDefault="007A2D6F" w:rsidP="007A2D6F">
      <w:pPr>
        <w:jc w:val="both"/>
        <w:rPr>
          <w:rFonts w:cs="Calibri"/>
          <w:i/>
          <w:iCs/>
          <w:sz w:val="16"/>
          <w:szCs w:val="16"/>
          <w:lang w:bidi="en-US"/>
        </w:rPr>
      </w:pPr>
    </w:p>
    <w:p w:rsidR="007A2D6F" w:rsidRPr="007A2D6F" w:rsidRDefault="007A2D6F" w:rsidP="007A2D6F">
      <w:pPr>
        <w:jc w:val="both"/>
        <w:rPr>
          <w:rFonts w:cs="Calibri"/>
          <w:i/>
          <w:iCs/>
          <w:sz w:val="16"/>
          <w:szCs w:val="16"/>
          <w:lang w:bidi="en-US"/>
        </w:rPr>
      </w:pPr>
      <w:r w:rsidRPr="007A2D6F">
        <w:rPr>
          <w:rFonts w:cs="Calibri"/>
          <w:i/>
          <w:iCs/>
          <w:sz w:val="16"/>
          <w:szCs w:val="16"/>
          <w:lang w:bidi="en-US"/>
        </w:rPr>
        <w:t xml:space="preserve">                                                                                                                                                                                               Firma …………………………………………</w:t>
      </w:r>
    </w:p>
    <w:p w:rsidR="007A2D6F" w:rsidRPr="007A2D6F" w:rsidRDefault="007A2D6F" w:rsidP="007A2D6F">
      <w:pPr>
        <w:rPr>
          <w:rFonts w:cs="Calibri"/>
          <w:i/>
          <w:iCs/>
          <w:sz w:val="16"/>
          <w:szCs w:val="16"/>
          <w:lang w:bidi="en-US"/>
        </w:rPr>
      </w:pPr>
      <w:r w:rsidRPr="007A2D6F">
        <w:rPr>
          <w:rFonts w:cs="Calibri"/>
          <w:i/>
          <w:iCs/>
          <w:sz w:val="16"/>
          <w:szCs w:val="16"/>
          <w:lang w:bidi="en-US"/>
        </w:rPr>
        <w:t>RESPONSABILITA’: Il partecipante è consapevole che la sua partecipazione (e quella dei propri familiari) alle manifestazioni del Circolo Vicenza o ad attività patrocinate dal Circolo, avviene a suo rischio e pericolo e sotto la propria responsabilità. È consapevole altresì di sollevare il Circolo Vicenza, l’organizzazione, i suoi rappresentanti ed aiutanti, le autorità e le altre persone collegate con l’organizzazione delle manifestazioni, da ogni e qualsiasi responsabilità per danni e inconvenienti che a lui derivassero o derivassero a terzi, o a cose di terzi, per effetto della sua partecipazione alle attività istituzionali, rinunciando a priori a qualsiasi rivalsa e ad ogni ricorso ad autorità non considerate dalle vigenti norme.</w:t>
      </w:r>
    </w:p>
    <w:p w:rsidR="007A2D6F" w:rsidRPr="007A2D6F" w:rsidRDefault="007A2D6F" w:rsidP="007A2D6F">
      <w:pPr>
        <w:jc w:val="both"/>
        <w:rPr>
          <w:rFonts w:cs="Calibri"/>
          <w:i/>
          <w:iCs/>
          <w:sz w:val="16"/>
          <w:szCs w:val="16"/>
          <w:lang w:bidi="en-US"/>
        </w:rPr>
      </w:pPr>
    </w:p>
    <w:p w:rsidR="007A2D6F" w:rsidRPr="007A2D6F" w:rsidRDefault="007A2D6F" w:rsidP="007A2D6F">
      <w:pPr>
        <w:jc w:val="both"/>
        <w:rPr>
          <w:rFonts w:cs="Calibri"/>
          <w:i/>
          <w:iCs/>
          <w:sz w:val="16"/>
          <w:szCs w:val="16"/>
          <w:lang w:bidi="en-US"/>
        </w:rPr>
      </w:pPr>
      <w:r w:rsidRPr="007A2D6F">
        <w:rPr>
          <w:rFonts w:cs="Calibri"/>
          <w:i/>
          <w:iCs/>
          <w:sz w:val="16"/>
          <w:szCs w:val="16"/>
          <w:lang w:bidi="en-US"/>
        </w:rPr>
        <w:t xml:space="preserve">                                                                                                                                                                                                Firma …………………………………………</w:t>
      </w:r>
    </w:p>
    <w:p w:rsidR="007A2D6F" w:rsidRPr="007A2D6F" w:rsidRDefault="007A2D6F" w:rsidP="007A2D6F">
      <w:pPr>
        <w:jc w:val="both"/>
        <w:rPr>
          <w:rFonts w:cs="Calibri"/>
          <w:i/>
          <w:iCs/>
          <w:sz w:val="16"/>
          <w:szCs w:val="16"/>
          <w:lang w:bidi="en-US"/>
        </w:rPr>
      </w:pPr>
      <w:r w:rsidRPr="007A2D6F">
        <w:rPr>
          <w:rFonts w:cs="Calibri"/>
          <w:i/>
          <w:iCs/>
          <w:sz w:val="16"/>
          <w:szCs w:val="16"/>
          <w:lang w:bidi="en-US"/>
        </w:rPr>
        <w:t xml:space="preserve">LIBERATORIA/AUTORIZZAZIONE PER LA PUBBLICAZIONE DI FOTO: A titolo gratuito, senza limiti di tempo, anche ai sensi degli artt. 10 e 320 </w:t>
      </w:r>
      <w:proofErr w:type="spellStart"/>
      <w:r w:rsidRPr="007A2D6F">
        <w:rPr>
          <w:rFonts w:cs="Calibri"/>
          <w:i/>
          <w:iCs/>
          <w:sz w:val="16"/>
          <w:szCs w:val="16"/>
          <w:lang w:bidi="en-US"/>
        </w:rPr>
        <w:t>cod.civ.</w:t>
      </w:r>
      <w:proofErr w:type="spellEnd"/>
      <w:r w:rsidRPr="007A2D6F">
        <w:rPr>
          <w:rFonts w:cs="Calibri"/>
          <w:i/>
          <w:iCs/>
          <w:sz w:val="16"/>
          <w:szCs w:val="16"/>
          <w:lang w:bidi="en-US"/>
        </w:rPr>
        <w:t xml:space="preserve"> e degli artt. 96 e 97legge 22.4.1941, n. 633, Legge sul diritto d’autore, alla pubblicazione delle proprie immagini sul sito internet di UniCredit Circolo Vicenza,  nonché  autorizza  la  conservazione  delle  foto  e  dei  video  stessi  negli archivi  informatici  di UniCredit Circolo Vicenza  e  prende  atto  che  la finalità  di  tali  pubblicazioni  sono meramente  di carattere informativo ed eventualmente promozionale.</w:t>
      </w:r>
    </w:p>
    <w:p w:rsidR="00044A36" w:rsidRPr="000F1FDA" w:rsidRDefault="007A2D6F" w:rsidP="00A82B02">
      <w:pPr>
        <w:jc w:val="both"/>
        <w:rPr>
          <w:sz w:val="18"/>
          <w:szCs w:val="18"/>
        </w:rPr>
      </w:pPr>
      <w:r w:rsidRPr="007A2D6F">
        <w:rPr>
          <w:rFonts w:cs="Calibri"/>
          <w:i/>
          <w:iCs/>
          <w:sz w:val="16"/>
          <w:szCs w:val="16"/>
          <w:lang w:bidi="en-US"/>
        </w:rPr>
        <w:t xml:space="preserve">                                                                                                                                                                                               </w:t>
      </w:r>
      <w:r w:rsidRPr="007A2D6F">
        <w:rPr>
          <w:rFonts w:cs="Calibri"/>
          <w:i/>
          <w:iCs/>
          <w:sz w:val="16"/>
          <w:szCs w:val="16"/>
          <w:lang w:val="en-US" w:bidi="en-US"/>
        </w:rPr>
        <w:t>Firma …………………………………………</w:t>
      </w:r>
      <w:r w:rsidR="00044A36" w:rsidRPr="000F1FDA">
        <w:rPr>
          <w:sz w:val="18"/>
          <w:szCs w:val="18"/>
        </w:rPr>
        <w:t xml:space="preserve"> </w:t>
      </w:r>
    </w:p>
    <w:sectPr w:rsidR="00044A36" w:rsidRPr="000F1FDA" w:rsidSect="0044310B">
      <w:headerReference w:type="default" r:id="rId19"/>
      <w:pgSz w:w="11906" w:h="16838" w:code="9"/>
      <w:pgMar w:top="567" w:right="992" w:bottom="284" w:left="992" w:header="45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6458" w:rsidRDefault="00936458" w:rsidP="009E0975">
      <w:pPr>
        <w:spacing w:after="0" w:line="240" w:lineRule="auto"/>
      </w:pPr>
      <w:r>
        <w:separator/>
      </w:r>
    </w:p>
  </w:endnote>
  <w:endnote w:type="continuationSeparator" w:id="0">
    <w:p w:rsidR="00936458" w:rsidRDefault="00936458" w:rsidP="009E09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6458" w:rsidRDefault="00936458" w:rsidP="009E0975">
      <w:pPr>
        <w:spacing w:after="0" w:line="240" w:lineRule="auto"/>
      </w:pPr>
      <w:r>
        <w:separator/>
      </w:r>
    </w:p>
  </w:footnote>
  <w:footnote w:type="continuationSeparator" w:id="0">
    <w:p w:rsidR="00936458" w:rsidRDefault="00936458" w:rsidP="009E09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A4E" w:rsidRDefault="000C4A4E" w:rsidP="009E0975">
    <w:pPr>
      <w:pStyle w:val="Intestazione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cs="Tahoma"/>
      </w:rPr>
    </w:lvl>
  </w:abstractNum>
  <w:abstractNum w:abstractNumId="2">
    <w:nsid w:val="00916883"/>
    <w:multiLevelType w:val="hybridMultilevel"/>
    <w:tmpl w:val="E7D8FAC6"/>
    <w:lvl w:ilvl="0" w:tplc="431CDFEC">
      <w:numFmt w:val="bullet"/>
      <w:lvlText w:val="-"/>
      <w:lvlJc w:val="left"/>
      <w:pPr>
        <w:ind w:left="720" w:hanging="360"/>
      </w:pPr>
      <w:rPr>
        <w:rFonts w:ascii="Calibri" w:eastAsia="Calibri" w:hAnsi="Calibri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410DC3"/>
    <w:multiLevelType w:val="hybridMultilevel"/>
    <w:tmpl w:val="203AD85A"/>
    <w:lvl w:ilvl="0" w:tplc="0022646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D800BB"/>
    <w:multiLevelType w:val="hybridMultilevel"/>
    <w:tmpl w:val="DA826860"/>
    <w:lvl w:ilvl="0" w:tplc="702EF364"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C220FB"/>
    <w:multiLevelType w:val="hybridMultilevel"/>
    <w:tmpl w:val="584CEAF4"/>
    <w:lvl w:ilvl="0" w:tplc="896EE186">
      <w:numFmt w:val="bullet"/>
      <w:lvlText w:val="-"/>
      <w:lvlJc w:val="left"/>
      <w:pPr>
        <w:ind w:left="720" w:hanging="360"/>
      </w:pPr>
      <w:rPr>
        <w:rFonts w:ascii="Calibri" w:eastAsia="Calibri" w:hAnsi="Calibri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C41916"/>
    <w:multiLevelType w:val="hybridMultilevel"/>
    <w:tmpl w:val="58D20C9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1C7E6A"/>
    <w:multiLevelType w:val="hybridMultilevel"/>
    <w:tmpl w:val="1624A3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6"/>
  </w:num>
  <w:num w:numId="7">
    <w:abstractNumId w:val="7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283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4A14EA"/>
    <w:rsid w:val="00007BFC"/>
    <w:rsid w:val="00007CD5"/>
    <w:rsid w:val="0003141F"/>
    <w:rsid w:val="0003596B"/>
    <w:rsid w:val="00044A36"/>
    <w:rsid w:val="000471D3"/>
    <w:rsid w:val="00075860"/>
    <w:rsid w:val="00097E61"/>
    <w:rsid w:val="000A77E2"/>
    <w:rsid w:val="000B6D4D"/>
    <w:rsid w:val="000C0281"/>
    <w:rsid w:val="000C072E"/>
    <w:rsid w:val="000C0A98"/>
    <w:rsid w:val="000C4A4E"/>
    <w:rsid w:val="000C4EF3"/>
    <w:rsid w:val="000E2DB4"/>
    <w:rsid w:val="000F1FDA"/>
    <w:rsid w:val="000F5AE1"/>
    <w:rsid w:val="00100F9D"/>
    <w:rsid w:val="0010174B"/>
    <w:rsid w:val="00111B42"/>
    <w:rsid w:val="00127EFF"/>
    <w:rsid w:val="001474C6"/>
    <w:rsid w:val="00182609"/>
    <w:rsid w:val="0019429A"/>
    <w:rsid w:val="001952B1"/>
    <w:rsid w:val="00196761"/>
    <w:rsid w:val="001A13BF"/>
    <w:rsid w:val="001A4DF2"/>
    <w:rsid w:val="001A4F3B"/>
    <w:rsid w:val="001A7519"/>
    <w:rsid w:val="001D519D"/>
    <w:rsid w:val="001D5502"/>
    <w:rsid w:val="001D76A9"/>
    <w:rsid w:val="0021120E"/>
    <w:rsid w:val="002235EA"/>
    <w:rsid w:val="00251BD7"/>
    <w:rsid w:val="00252CD7"/>
    <w:rsid w:val="00277BA6"/>
    <w:rsid w:val="002930D8"/>
    <w:rsid w:val="002A0682"/>
    <w:rsid w:val="002A13A3"/>
    <w:rsid w:val="002A18CE"/>
    <w:rsid w:val="002B1E1B"/>
    <w:rsid w:val="002C2205"/>
    <w:rsid w:val="002C2A68"/>
    <w:rsid w:val="002C5539"/>
    <w:rsid w:val="002D3329"/>
    <w:rsid w:val="002D3F0F"/>
    <w:rsid w:val="002D5CD5"/>
    <w:rsid w:val="002D7492"/>
    <w:rsid w:val="003072DE"/>
    <w:rsid w:val="00307D3F"/>
    <w:rsid w:val="00336AC0"/>
    <w:rsid w:val="00340F1F"/>
    <w:rsid w:val="00341488"/>
    <w:rsid w:val="0034304D"/>
    <w:rsid w:val="00351C62"/>
    <w:rsid w:val="003578D2"/>
    <w:rsid w:val="00363046"/>
    <w:rsid w:val="003953B3"/>
    <w:rsid w:val="003A42C4"/>
    <w:rsid w:val="003A4DF1"/>
    <w:rsid w:val="003B105A"/>
    <w:rsid w:val="003B20F2"/>
    <w:rsid w:val="003B6E2E"/>
    <w:rsid w:val="003C5E62"/>
    <w:rsid w:val="003D0639"/>
    <w:rsid w:val="003D0798"/>
    <w:rsid w:val="003E0CAF"/>
    <w:rsid w:val="003F3CE6"/>
    <w:rsid w:val="003F4404"/>
    <w:rsid w:val="003F7349"/>
    <w:rsid w:val="004051D2"/>
    <w:rsid w:val="00430CEA"/>
    <w:rsid w:val="0044310B"/>
    <w:rsid w:val="00456F8F"/>
    <w:rsid w:val="0046698C"/>
    <w:rsid w:val="00473F63"/>
    <w:rsid w:val="0048414A"/>
    <w:rsid w:val="004940F6"/>
    <w:rsid w:val="00496E9D"/>
    <w:rsid w:val="004A14EA"/>
    <w:rsid w:val="004B711A"/>
    <w:rsid w:val="004D1B9F"/>
    <w:rsid w:val="004E1461"/>
    <w:rsid w:val="004E762F"/>
    <w:rsid w:val="004F1C64"/>
    <w:rsid w:val="004F594B"/>
    <w:rsid w:val="00504B70"/>
    <w:rsid w:val="005162F6"/>
    <w:rsid w:val="00516B20"/>
    <w:rsid w:val="0053009B"/>
    <w:rsid w:val="00533DC9"/>
    <w:rsid w:val="005371B5"/>
    <w:rsid w:val="00545344"/>
    <w:rsid w:val="0054704C"/>
    <w:rsid w:val="00566354"/>
    <w:rsid w:val="00570BF1"/>
    <w:rsid w:val="005769D4"/>
    <w:rsid w:val="00586551"/>
    <w:rsid w:val="005A01E6"/>
    <w:rsid w:val="005A6879"/>
    <w:rsid w:val="005B3E9F"/>
    <w:rsid w:val="005C3497"/>
    <w:rsid w:val="005C7792"/>
    <w:rsid w:val="005D459D"/>
    <w:rsid w:val="005D45BD"/>
    <w:rsid w:val="005D5520"/>
    <w:rsid w:val="005E058A"/>
    <w:rsid w:val="005F11A2"/>
    <w:rsid w:val="00612638"/>
    <w:rsid w:val="0064634E"/>
    <w:rsid w:val="00651405"/>
    <w:rsid w:val="00661602"/>
    <w:rsid w:val="006903C6"/>
    <w:rsid w:val="00694D2A"/>
    <w:rsid w:val="006B7B9B"/>
    <w:rsid w:val="006C2D0E"/>
    <w:rsid w:val="006D4261"/>
    <w:rsid w:val="006E180B"/>
    <w:rsid w:val="006F7296"/>
    <w:rsid w:val="0070647E"/>
    <w:rsid w:val="00710E24"/>
    <w:rsid w:val="00712826"/>
    <w:rsid w:val="0073205C"/>
    <w:rsid w:val="00735F5E"/>
    <w:rsid w:val="00743B67"/>
    <w:rsid w:val="0074561E"/>
    <w:rsid w:val="00750C74"/>
    <w:rsid w:val="00770430"/>
    <w:rsid w:val="00796073"/>
    <w:rsid w:val="007A2D6F"/>
    <w:rsid w:val="007A3EBA"/>
    <w:rsid w:val="007B28DC"/>
    <w:rsid w:val="007B3C49"/>
    <w:rsid w:val="007D5C5B"/>
    <w:rsid w:val="007E032A"/>
    <w:rsid w:val="007E7C50"/>
    <w:rsid w:val="008015D8"/>
    <w:rsid w:val="008113CD"/>
    <w:rsid w:val="008228FD"/>
    <w:rsid w:val="008330DC"/>
    <w:rsid w:val="008344AE"/>
    <w:rsid w:val="00835A5F"/>
    <w:rsid w:val="00852991"/>
    <w:rsid w:val="008608B6"/>
    <w:rsid w:val="00863CE3"/>
    <w:rsid w:val="00867249"/>
    <w:rsid w:val="008734D1"/>
    <w:rsid w:val="008A1A0D"/>
    <w:rsid w:val="008B1374"/>
    <w:rsid w:val="008B1911"/>
    <w:rsid w:val="008B269B"/>
    <w:rsid w:val="008B68A4"/>
    <w:rsid w:val="008C295B"/>
    <w:rsid w:val="008D7DA3"/>
    <w:rsid w:val="008E4C71"/>
    <w:rsid w:val="008F2EC7"/>
    <w:rsid w:val="008F697C"/>
    <w:rsid w:val="0090290F"/>
    <w:rsid w:val="00913CDE"/>
    <w:rsid w:val="0091651F"/>
    <w:rsid w:val="00921ACC"/>
    <w:rsid w:val="009356F4"/>
    <w:rsid w:val="00936458"/>
    <w:rsid w:val="009376D4"/>
    <w:rsid w:val="00965635"/>
    <w:rsid w:val="009A2211"/>
    <w:rsid w:val="009A6202"/>
    <w:rsid w:val="009C4FD5"/>
    <w:rsid w:val="009E0975"/>
    <w:rsid w:val="009F0002"/>
    <w:rsid w:val="00A0328A"/>
    <w:rsid w:val="00A242EC"/>
    <w:rsid w:val="00A25FD8"/>
    <w:rsid w:val="00A5356A"/>
    <w:rsid w:val="00A64502"/>
    <w:rsid w:val="00A72F25"/>
    <w:rsid w:val="00A80A79"/>
    <w:rsid w:val="00A82B02"/>
    <w:rsid w:val="00A83D5F"/>
    <w:rsid w:val="00A9176F"/>
    <w:rsid w:val="00A93D93"/>
    <w:rsid w:val="00A95311"/>
    <w:rsid w:val="00AB17FF"/>
    <w:rsid w:val="00AB1F38"/>
    <w:rsid w:val="00AC69E6"/>
    <w:rsid w:val="00AD32A9"/>
    <w:rsid w:val="00AD5520"/>
    <w:rsid w:val="00B163E4"/>
    <w:rsid w:val="00B225C4"/>
    <w:rsid w:val="00B30489"/>
    <w:rsid w:val="00B3094B"/>
    <w:rsid w:val="00B31D94"/>
    <w:rsid w:val="00B41AB4"/>
    <w:rsid w:val="00B422FA"/>
    <w:rsid w:val="00B52674"/>
    <w:rsid w:val="00B63045"/>
    <w:rsid w:val="00B635D5"/>
    <w:rsid w:val="00B648B1"/>
    <w:rsid w:val="00B65000"/>
    <w:rsid w:val="00B70EA9"/>
    <w:rsid w:val="00B75BE2"/>
    <w:rsid w:val="00B85A72"/>
    <w:rsid w:val="00B94DB4"/>
    <w:rsid w:val="00B96E77"/>
    <w:rsid w:val="00BB7AFF"/>
    <w:rsid w:val="00BC4A8E"/>
    <w:rsid w:val="00BD1E84"/>
    <w:rsid w:val="00BE047C"/>
    <w:rsid w:val="00BE53B7"/>
    <w:rsid w:val="00BE57CB"/>
    <w:rsid w:val="00BF1C25"/>
    <w:rsid w:val="00C0154B"/>
    <w:rsid w:val="00C03D71"/>
    <w:rsid w:val="00C06D89"/>
    <w:rsid w:val="00C16058"/>
    <w:rsid w:val="00C43A38"/>
    <w:rsid w:val="00C47BF8"/>
    <w:rsid w:val="00C5180E"/>
    <w:rsid w:val="00C63D44"/>
    <w:rsid w:val="00C70167"/>
    <w:rsid w:val="00C847E3"/>
    <w:rsid w:val="00C865B8"/>
    <w:rsid w:val="00C86C7B"/>
    <w:rsid w:val="00CB4172"/>
    <w:rsid w:val="00CD0FF9"/>
    <w:rsid w:val="00CD22B4"/>
    <w:rsid w:val="00CD4433"/>
    <w:rsid w:val="00CE6F53"/>
    <w:rsid w:val="00CF6F9C"/>
    <w:rsid w:val="00CF7CA9"/>
    <w:rsid w:val="00D13EF8"/>
    <w:rsid w:val="00D164B7"/>
    <w:rsid w:val="00D3195A"/>
    <w:rsid w:val="00D40998"/>
    <w:rsid w:val="00D423F7"/>
    <w:rsid w:val="00D57E4B"/>
    <w:rsid w:val="00D626A3"/>
    <w:rsid w:val="00D67842"/>
    <w:rsid w:val="00D92088"/>
    <w:rsid w:val="00DA32B9"/>
    <w:rsid w:val="00DB28C9"/>
    <w:rsid w:val="00DB4EC9"/>
    <w:rsid w:val="00DC1F3C"/>
    <w:rsid w:val="00DD1328"/>
    <w:rsid w:val="00DE0360"/>
    <w:rsid w:val="00DE3689"/>
    <w:rsid w:val="00DE39B4"/>
    <w:rsid w:val="00DE79D3"/>
    <w:rsid w:val="00DF22AD"/>
    <w:rsid w:val="00DF3D55"/>
    <w:rsid w:val="00DF5C6B"/>
    <w:rsid w:val="00E057A0"/>
    <w:rsid w:val="00E17CD9"/>
    <w:rsid w:val="00E35D8D"/>
    <w:rsid w:val="00E4066D"/>
    <w:rsid w:val="00E45AF3"/>
    <w:rsid w:val="00E52694"/>
    <w:rsid w:val="00E54CF7"/>
    <w:rsid w:val="00E56DFF"/>
    <w:rsid w:val="00E626D3"/>
    <w:rsid w:val="00E70B87"/>
    <w:rsid w:val="00E822C0"/>
    <w:rsid w:val="00E847B4"/>
    <w:rsid w:val="00E92B0F"/>
    <w:rsid w:val="00EA3175"/>
    <w:rsid w:val="00EA3946"/>
    <w:rsid w:val="00EB0A40"/>
    <w:rsid w:val="00ED3E54"/>
    <w:rsid w:val="00ED6D8C"/>
    <w:rsid w:val="00EE20F2"/>
    <w:rsid w:val="00EF3DC7"/>
    <w:rsid w:val="00EF6F07"/>
    <w:rsid w:val="00F005A9"/>
    <w:rsid w:val="00F15BE9"/>
    <w:rsid w:val="00F405C2"/>
    <w:rsid w:val="00F4342A"/>
    <w:rsid w:val="00F44518"/>
    <w:rsid w:val="00F65A50"/>
    <w:rsid w:val="00F72852"/>
    <w:rsid w:val="00F8039B"/>
    <w:rsid w:val="00F93682"/>
    <w:rsid w:val="00F97053"/>
    <w:rsid w:val="00FC5B91"/>
    <w:rsid w:val="00FC73D0"/>
    <w:rsid w:val="00FD182F"/>
    <w:rsid w:val="00FE0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45AF3"/>
    <w:pPr>
      <w:spacing w:after="200" w:line="276" w:lineRule="auto"/>
    </w:pPr>
    <w:rPr>
      <w:sz w:val="22"/>
      <w:szCs w:val="22"/>
      <w:lang w:eastAsia="en-US"/>
    </w:rPr>
  </w:style>
  <w:style w:type="paragraph" w:styleId="Titolo2">
    <w:name w:val="heading 2"/>
    <w:basedOn w:val="Normale"/>
    <w:next w:val="Normale"/>
    <w:link w:val="Titolo2Carattere"/>
    <w:qFormat/>
    <w:rsid w:val="00C5180E"/>
    <w:pPr>
      <w:keepNext/>
      <w:numPr>
        <w:ilvl w:val="1"/>
        <w:numId w:val="1"/>
      </w:numPr>
      <w:suppressAutoHyphens/>
      <w:spacing w:after="0" w:line="240" w:lineRule="auto"/>
      <w:outlineLvl w:val="1"/>
    </w:pPr>
    <w:rPr>
      <w:rFonts w:ascii="Tahoma" w:eastAsia="Arial Unicode MS" w:hAnsi="Tahoma" w:cs="Tahoma"/>
      <w:b/>
      <w:bCs/>
      <w:sz w:val="24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E097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9E0975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9E097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9E0975"/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0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E0975"/>
    <w:rPr>
      <w:rFonts w:ascii="Tahoma" w:hAnsi="Tahoma" w:cs="Tahoma"/>
      <w:sz w:val="16"/>
      <w:szCs w:val="16"/>
      <w:lang w:eastAsia="en-US"/>
    </w:rPr>
  </w:style>
  <w:style w:type="character" w:styleId="Collegamentoipertestuale">
    <w:name w:val="Hyperlink"/>
    <w:uiPriority w:val="99"/>
    <w:unhideWhenUsed/>
    <w:rsid w:val="00B94DB4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B94D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2Carattere">
    <w:name w:val="Titolo 2 Carattere"/>
    <w:link w:val="Titolo2"/>
    <w:rsid w:val="00C5180E"/>
    <w:rPr>
      <w:rFonts w:ascii="Tahoma" w:eastAsia="Arial Unicode MS" w:hAnsi="Tahoma" w:cs="Tahoma"/>
      <w:b/>
      <w:bCs/>
      <w:sz w:val="24"/>
      <w:lang w:eastAsia="ar-SA"/>
    </w:rPr>
  </w:style>
  <w:style w:type="paragraph" w:styleId="Corpodeltesto">
    <w:name w:val="Body Text"/>
    <w:basedOn w:val="Normale"/>
    <w:link w:val="CorpodeltestoCarattere"/>
    <w:rsid w:val="00C5180E"/>
    <w:pPr>
      <w:suppressAutoHyphens/>
      <w:spacing w:after="0" w:line="240" w:lineRule="auto"/>
      <w:jc w:val="center"/>
    </w:pPr>
    <w:rPr>
      <w:rFonts w:ascii="Lucida Calligraphy" w:eastAsia="Times New Roman" w:hAnsi="Lucida Calligraphy"/>
      <w:b/>
      <w:bCs/>
      <w:sz w:val="28"/>
      <w:szCs w:val="24"/>
      <w:lang w:eastAsia="ar-SA"/>
    </w:rPr>
  </w:style>
  <w:style w:type="character" w:customStyle="1" w:styleId="CorpodeltestoCarattere">
    <w:name w:val="Corpo del testo Carattere"/>
    <w:link w:val="Corpodeltesto"/>
    <w:rsid w:val="00C5180E"/>
    <w:rPr>
      <w:rFonts w:ascii="Lucida Calligraphy" w:eastAsia="Times New Roman" w:hAnsi="Lucida Calligraphy"/>
      <w:b/>
      <w:bCs/>
      <w:sz w:val="28"/>
      <w:szCs w:val="24"/>
      <w:lang w:eastAsia="ar-SA"/>
    </w:rPr>
  </w:style>
  <w:style w:type="paragraph" w:styleId="NormaleWeb">
    <w:name w:val="Normal (Web)"/>
    <w:basedOn w:val="Normale"/>
    <w:uiPriority w:val="99"/>
    <w:semiHidden/>
    <w:unhideWhenUsed/>
    <w:rsid w:val="00E56D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grassetto">
    <w:name w:val="Strong"/>
    <w:uiPriority w:val="22"/>
    <w:qFormat/>
    <w:rsid w:val="00E56DFF"/>
    <w:rPr>
      <w:b/>
      <w:bCs/>
    </w:rPr>
  </w:style>
  <w:style w:type="character" w:customStyle="1" w:styleId="highlightedsearchterm">
    <w:name w:val="highlightedsearchterm"/>
    <w:rsid w:val="000E2DB4"/>
  </w:style>
  <w:style w:type="paragraph" w:styleId="Nessunaspaziatura">
    <w:name w:val="No Spacing"/>
    <w:uiPriority w:val="1"/>
    <w:qFormat/>
    <w:rsid w:val="004A14EA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1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0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3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14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88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518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310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486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4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796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74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563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211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47256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36295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32856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33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yperlink" Target="mailto:maurizio.bisollo@alice.it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https://www.wanderlustchloe.com/wp-content/uploads/2017/05/4-Swarovski-World.jpg" TargetMode="External"/><Relationship Id="rId17" Type="http://schemas.openxmlformats.org/officeDocument/2006/relationships/hyperlink" Target="mailto:circolovicenza@alice.it" TargetMode="External"/><Relationship Id="rId2" Type="http://schemas.openxmlformats.org/officeDocument/2006/relationships/numbering" Target="numbering.xml"/><Relationship Id="rId16" Type="http://schemas.openxmlformats.org/officeDocument/2006/relationships/image" Target="https://www.nkg.at/sites/default/files/styles/full_hd/public/2022-03/adventmarkt-hall-in-tirol-11.jpg?itok=ibjM0HnK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ircolovicenza@alice.it" TargetMode="External"/><Relationship Id="rId14" Type="http://schemas.openxmlformats.org/officeDocument/2006/relationships/image" Target="https://kristallwelten.swarovski.com/Content.Node/wattens/SKW_Winter_2019_Gallery_1200_07.jp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\Desktop\Modelli\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3394D7-BD4D-43E6-82C0-BDD991E87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</Template>
  <TotalTime>9</TotalTime>
  <Pages>3</Pages>
  <Words>1092</Words>
  <Characters>6229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7307</CharactersWithSpaces>
  <SharedDoc>false</SharedDoc>
  <HLinks>
    <vt:vector size="48" baseType="variant">
      <vt:variant>
        <vt:i4>2818138</vt:i4>
      </vt:variant>
      <vt:variant>
        <vt:i4>9</vt:i4>
      </vt:variant>
      <vt:variant>
        <vt:i4>0</vt:i4>
      </vt:variant>
      <vt:variant>
        <vt:i4>5</vt:i4>
      </vt:variant>
      <vt:variant>
        <vt:lpwstr>mailto:maurizio.bisollo@alice.it</vt:lpwstr>
      </vt:variant>
      <vt:variant>
        <vt:lpwstr/>
      </vt:variant>
      <vt:variant>
        <vt:i4>1048626</vt:i4>
      </vt:variant>
      <vt:variant>
        <vt:i4>6</vt:i4>
      </vt:variant>
      <vt:variant>
        <vt:i4>0</vt:i4>
      </vt:variant>
      <vt:variant>
        <vt:i4>5</vt:i4>
      </vt:variant>
      <vt:variant>
        <vt:lpwstr>mailto:circolovicenza@alice.it</vt:lpwstr>
      </vt:variant>
      <vt:variant>
        <vt:lpwstr/>
      </vt:variant>
      <vt:variant>
        <vt:i4>6553691</vt:i4>
      </vt:variant>
      <vt:variant>
        <vt:i4>0</vt:i4>
      </vt:variant>
      <vt:variant>
        <vt:i4>0</vt:i4>
      </vt:variant>
      <vt:variant>
        <vt:i4>5</vt:i4>
      </vt:variant>
      <vt:variant>
        <vt:lpwstr>mailto:circolovicenza@alice.i</vt:lpwstr>
      </vt:variant>
      <vt:variant>
        <vt:lpwstr/>
      </vt:variant>
      <vt:variant>
        <vt:i4>3670115</vt:i4>
      </vt:variant>
      <vt:variant>
        <vt:i4>3</vt:i4>
      </vt:variant>
      <vt:variant>
        <vt:i4>0</vt:i4>
      </vt:variant>
      <vt:variant>
        <vt:i4>5</vt:i4>
      </vt:variant>
      <vt:variant>
        <vt:lpwstr>http://www.listrop.com/</vt:lpwstr>
      </vt:variant>
      <vt:variant>
        <vt:lpwstr/>
      </vt:variant>
      <vt:variant>
        <vt:i4>7536735</vt:i4>
      </vt:variant>
      <vt:variant>
        <vt:i4>0</vt:i4>
      </vt:variant>
      <vt:variant>
        <vt:i4>0</vt:i4>
      </vt:variant>
      <vt:variant>
        <vt:i4>5</vt:i4>
      </vt:variant>
      <vt:variant>
        <vt:lpwstr>mailto:gruppi@listrop.com</vt:lpwstr>
      </vt:variant>
      <vt:variant>
        <vt:lpwstr/>
      </vt:variant>
      <vt:variant>
        <vt:i4>2949122</vt:i4>
      </vt:variant>
      <vt:variant>
        <vt:i4>-1</vt:i4>
      </vt:variant>
      <vt:variant>
        <vt:i4>1028</vt:i4>
      </vt:variant>
      <vt:variant>
        <vt:i4>1</vt:i4>
      </vt:variant>
      <vt:variant>
        <vt:lpwstr>https://kristallwelten.swarovski.com/Content.Node/wattens/SKW_Winter_2019_Gallery_1200_07.jpg</vt:lpwstr>
      </vt:variant>
      <vt:variant>
        <vt:lpwstr/>
      </vt:variant>
      <vt:variant>
        <vt:i4>1441870</vt:i4>
      </vt:variant>
      <vt:variant>
        <vt:i4>-1</vt:i4>
      </vt:variant>
      <vt:variant>
        <vt:i4>1029</vt:i4>
      </vt:variant>
      <vt:variant>
        <vt:i4>1</vt:i4>
      </vt:variant>
      <vt:variant>
        <vt:lpwstr>https://www.wanderlustchloe.com/wp-content/uploads/2017/05/4-Swarovski-World.jpg</vt:lpwstr>
      </vt:variant>
      <vt:variant>
        <vt:lpwstr/>
      </vt:variant>
      <vt:variant>
        <vt:i4>2097155</vt:i4>
      </vt:variant>
      <vt:variant>
        <vt:i4>-1</vt:i4>
      </vt:variant>
      <vt:variant>
        <vt:i4>1030</vt:i4>
      </vt:variant>
      <vt:variant>
        <vt:i4>1</vt:i4>
      </vt:variant>
      <vt:variant>
        <vt:lpwstr>https://www.nkg.at/sites/default/files/styles/full_hd/public/2022-03/adventmarkt-hall-in-tirol-11.jpg?itok=ibjM0HnK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Baggio - Listrop S.r.l.</dc:creator>
  <cp:lastModifiedBy>user</cp:lastModifiedBy>
  <cp:revision>10</cp:revision>
  <cp:lastPrinted>2022-10-04T08:00:00Z</cp:lastPrinted>
  <dcterms:created xsi:type="dcterms:W3CDTF">2022-10-28T10:07:00Z</dcterms:created>
  <dcterms:modified xsi:type="dcterms:W3CDTF">2022-10-28T10:16:00Z</dcterms:modified>
</cp:coreProperties>
</file>